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402C03" w14:textId="77777777" w:rsidR="00877444" w:rsidRPr="00EE5B17" w:rsidRDefault="00C63BED" w:rsidP="00376342">
      <w:pPr>
        <w:pStyle w:val="a4"/>
        <w:rPr>
          <w:rFonts w:cs="Times New Roman"/>
          <w:bCs/>
          <w:snapToGrid w:val="0"/>
          <w:kern w:val="0"/>
        </w:rPr>
      </w:pPr>
      <w:r w:rsidRPr="00EE5B17">
        <w:rPr>
          <w:rFonts w:cs="Times New Roman"/>
          <w:bCs/>
          <w:snapToGrid w:val="0"/>
          <w:kern w:val="0"/>
        </w:rPr>
        <w:t xml:space="preserve">Instructions </w:t>
      </w:r>
    </w:p>
    <w:p w14:paraId="09E5232B" w14:textId="77777777" w:rsidR="00877444" w:rsidRPr="00EE5B17" w:rsidRDefault="00C63BED" w:rsidP="00376342">
      <w:pPr>
        <w:pStyle w:val="a4"/>
        <w:rPr>
          <w:rFonts w:cs="Times New Roman"/>
          <w:bCs/>
          <w:snapToGrid w:val="0"/>
          <w:kern w:val="0"/>
        </w:rPr>
      </w:pPr>
      <w:r w:rsidRPr="00EE5B17">
        <w:rPr>
          <w:rFonts w:cs="Times New Roman"/>
          <w:bCs/>
          <w:snapToGrid w:val="0"/>
          <w:kern w:val="0"/>
        </w:rPr>
        <w:t xml:space="preserve">for </w:t>
      </w:r>
    </w:p>
    <w:p w14:paraId="3682E550" w14:textId="702547A0" w:rsidR="008E1752" w:rsidRPr="006C7623" w:rsidRDefault="00EC0CD4" w:rsidP="00376342">
      <w:pPr>
        <w:pStyle w:val="a4"/>
        <w:rPr>
          <w:rFonts w:cs="Times New Roman"/>
          <w:snapToGrid w:val="0"/>
          <w:kern w:val="0"/>
        </w:rPr>
      </w:pPr>
      <w:r w:rsidRPr="00EE5B17">
        <w:rPr>
          <w:rFonts w:cs="Times New Roman"/>
          <w:bCs/>
          <w:snapToGrid w:val="0"/>
          <w:kern w:val="0"/>
        </w:rPr>
        <w:t xml:space="preserve">Handling and Testing </w:t>
      </w:r>
      <w:r>
        <w:rPr>
          <w:rFonts w:cs="Times New Roman"/>
          <w:bCs/>
          <w:snapToGrid w:val="0"/>
          <w:kern w:val="0"/>
        </w:rPr>
        <w:t xml:space="preserve">of </w:t>
      </w:r>
      <w:r w:rsidR="00CE666E">
        <w:rPr>
          <w:rFonts w:cs="Times New Roman"/>
          <w:bCs/>
          <w:snapToGrid w:val="0"/>
          <w:kern w:val="0"/>
        </w:rPr>
        <w:t xml:space="preserve">the </w:t>
      </w:r>
      <w:r w:rsidR="00C63BED" w:rsidRPr="00EE5B17">
        <w:rPr>
          <w:rFonts w:cs="Times New Roman"/>
          <w:bCs/>
          <w:snapToGrid w:val="0"/>
          <w:kern w:val="0"/>
        </w:rPr>
        <w:t xml:space="preserve">Member </w:t>
      </w:r>
      <w:r w:rsidR="00BB7EF2" w:rsidRPr="00EE5B17">
        <w:rPr>
          <w:rFonts w:cs="Times New Roman"/>
          <w:bCs/>
          <w:snapToGrid w:val="0"/>
          <w:kern w:val="0"/>
        </w:rPr>
        <w:t>Circuit</w:t>
      </w:r>
      <w:r w:rsidR="00C63BED" w:rsidRPr="00EE5B17">
        <w:rPr>
          <w:rFonts w:cs="Times New Roman"/>
          <w:bCs/>
          <w:snapToGrid w:val="0"/>
          <w:kern w:val="0"/>
        </w:rPr>
        <w:t xml:space="preserve"> Service </w:t>
      </w:r>
    </w:p>
    <w:p w14:paraId="28798A5A" w14:textId="01F788FD" w:rsidR="008E1752" w:rsidRDefault="008E1752" w:rsidP="00EA605C">
      <w:pPr>
        <w:pStyle w:val="a7"/>
        <w:rPr>
          <w:snapToGrid w:val="0"/>
          <w:kern w:val="0"/>
        </w:rPr>
      </w:pPr>
    </w:p>
    <w:p w14:paraId="104F14C0" w14:textId="44DBBE21" w:rsidR="00A13C9F" w:rsidRDefault="00A13C9F" w:rsidP="00EA605C">
      <w:pPr>
        <w:pStyle w:val="a7"/>
        <w:rPr>
          <w:snapToGrid w:val="0"/>
          <w:kern w:val="0"/>
        </w:rPr>
      </w:pPr>
    </w:p>
    <w:p w14:paraId="3D19C132" w14:textId="20156066" w:rsidR="00A13C9F" w:rsidRDefault="00A13C9F" w:rsidP="00EA605C">
      <w:pPr>
        <w:pStyle w:val="a7"/>
        <w:rPr>
          <w:snapToGrid w:val="0"/>
          <w:kern w:val="0"/>
        </w:rPr>
      </w:pPr>
    </w:p>
    <w:p w14:paraId="6F1FFC99" w14:textId="77777777" w:rsidR="00A13C9F" w:rsidRPr="00EE5B17" w:rsidRDefault="00A13C9F" w:rsidP="00EA605C">
      <w:pPr>
        <w:pStyle w:val="a7"/>
        <w:rPr>
          <w:snapToGrid w:val="0"/>
          <w:kern w:val="0"/>
        </w:rPr>
      </w:pPr>
    </w:p>
    <w:p w14:paraId="59BD6A26" w14:textId="77777777" w:rsidR="008E1752" w:rsidRPr="00EE5B17" w:rsidRDefault="00C36E0C" w:rsidP="00886A58">
      <w:pPr>
        <w:pStyle w:val="a7"/>
        <w:jc w:val="center"/>
        <w:rPr>
          <w:snapToGrid w:val="0"/>
          <w:kern w:val="0"/>
        </w:rPr>
      </w:pPr>
      <w:r w:rsidRPr="001B26F7">
        <w:rPr>
          <w:noProof/>
          <w:snapToGrid w:val="0"/>
          <w:kern w:val="0"/>
        </w:rPr>
        <w:drawing>
          <wp:inline distT="0" distB="0" distL="0" distR="0" wp14:anchorId="71B3DBCA" wp14:editId="1C03B74A">
            <wp:extent cx="3884295" cy="753745"/>
            <wp:effectExtent l="0" t="0" r="1905" b="0"/>
            <wp:docPr id="1" name="图片 2" descr="logo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logo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29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E0A45" w14:textId="77777777" w:rsidR="008E1752" w:rsidRPr="00EE5B17" w:rsidRDefault="008E1752" w:rsidP="00EA605C">
      <w:pPr>
        <w:pStyle w:val="a5"/>
        <w:rPr>
          <w:rFonts w:cs="Times New Roman"/>
          <w:snapToGrid w:val="0"/>
          <w:kern w:val="0"/>
        </w:rPr>
      </w:pPr>
      <w:r w:rsidRPr="00EE5B17">
        <w:rPr>
          <w:rFonts w:cs="Times New Roman"/>
          <w:bCs/>
          <w:snapToGrid w:val="0"/>
          <w:kern w:val="0"/>
        </w:rPr>
        <w:t>February 24, 2011</w:t>
      </w:r>
    </w:p>
    <w:p w14:paraId="13FCEA70" w14:textId="77777777" w:rsidR="008E1752" w:rsidRPr="00EE5B17" w:rsidRDefault="008E1752" w:rsidP="00EA605C">
      <w:pPr>
        <w:pStyle w:val="a7"/>
        <w:rPr>
          <w:snapToGrid w:val="0"/>
          <w:kern w:val="0"/>
        </w:rPr>
        <w:sectPr w:rsidR="008E1752" w:rsidRPr="00EE5B17" w:rsidSect="00A13C9F">
          <w:pgSz w:w="11906" w:h="16838" w:code="9"/>
          <w:pgMar w:top="1440" w:right="1797" w:bottom="1440" w:left="1797" w:header="851" w:footer="992" w:gutter="0"/>
          <w:cols w:space="425"/>
          <w:vAlign w:val="center"/>
          <w:docGrid w:type="lines" w:linePitch="312"/>
        </w:sectPr>
      </w:pPr>
    </w:p>
    <w:p w14:paraId="68BA7758" w14:textId="77777777" w:rsidR="008E1752" w:rsidRPr="00EE5B17" w:rsidRDefault="008E1752" w:rsidP="00EA605C">
      <w:pPr>
        <w:pStyle w:val="a5"/>
        <w:rPr>
          <w:rFonts w:cs="Times New Roman"/>
          <w:snapToGrid w:val="0"/>
          <w:kern w:val="0"/>
        </w:rPr>
      </w:pPr>
      <w:r w:rsidRPr="00EE5B17">
        <w:rPr>
          <w:rFonts w:cs="Times New Roman"/>
          <w:bCs/>
          <w:snapToGrid w:val="0"/>
          <w:kern w:val="0"/>
        </w:rPr>
        <w:lastRenderedPageBreak/>
        <w:t>Contents</w:t>
      </w:r>
    </w:p>
    <w:p w14:paraId="54814EB3" w14:textId="77777777" w:rsidR="00FE38B6" w:rsidRPr="00EE5B17" w:rsidRDefault="006555EC" w:rsidP="002C2CF3">
      <w:pPr>
        <w:pStyle w:val="10"/>
        <w:rPr>
          <w:noProof/>
          <w:sz w:val="21"/>
        </w:rPr>
      </w:pPr>
      <w:r w:rsidRPr="001B26F7">
        <w:rPr>
          <w:snapToGrid w:val="0"/>
          <w:vanish/>
          <w:sz w:val="21"/>
          <w:szCs w:val="21"/>
          <w:highlight w:val="yellow"/>
        </w:rPr>
        <w:fldChar w:fldCharType="begin"/>
      </w:r>
      <w:r w:rsidRPr="00EE5B17">
        <w:rPr>
          <w:snapToGrid w:val="0"/>
          <w:vanish/>
          <w:sz w:val="21"/>
          <w:szCs w:val="21"/>
          <w:highlight w:val="yellow"/>
        </w:rPr>
        <w:instrText xml:space="preserve"> TOC \o "1-3" \h \z \u </w:instrText>
      </w:r>
      <w:r w:rsidRPr="001B26F7">
        <w:rPr>
          <w:snapToGrid w:val="0"/>
          <w:vanish/>
          <w:sz w:val="21"/>
          <w:szCs w:val="21"/>
          <w:highlight w:val="yellow"/>
        </w:rPr>
        <w:fldChar w:fldCharType="separate"/>
      </w:r>
      <w:hyperlink w:anchor="_Toc6839664" w:history="1">
        <w:r w:rsidR="00FE38B6" w:rsidRPr="00EE5B17">
          <w:rPr>
            <w:rStyle w:val="a8"/>
            <w:noProof/>
            <w:snapToGrid w:val="0"/>
          </w:rPr>
          <w:t>Chapter 1</w:t>
        </w:r>
        <w:r w:rsidR="00FE38B6" w:rsidRPr="00EE5B17">
          <w:rPr>
            <w:noProof/>
            <w:sz w:val="21"/>
          </w:rPr>
          <w:tab/>
        </w:r>
        <w:r w:rsidR="00FE38B6" w:rsidRPr="00EE5B17">
          <w:rPr>
            <w:rStyle w:val="a8"/>
            <w:noProof/>
            <w:snapToGrid w:val="0"/>
          </w:rPr>
          <w:t xml:space="preserve">General </w:t>
        </w:r>
        <w:bookmarkStart w:id="0" w:name="_Hlk10018971"/>
        <w:r w:rsidR="00FE38B6" w:rsidRPr="00EE5B17">
          <w:rPr>
            <w:rStyle w:val="a8"/>
            <w:noProof/>
            <w:snapToGrid w:val="0"/>
          </w:rPr>
          <w:t>Provisions</w:t>
        </w:r>
        <w:bookmarkEnd w:id="0"/>
        <w:r w:rsidR="00FE38B6" w:rsidRPr="00EE5B17">
          <w:rPr>
            <w:noProof/>
            <w:webHidden/>
          </w:rPr>
          <w:tab/>
        </w:r>
        <w:r w:rsidR="00FE38B6" w:rsidRPr="001B26F7">
          <w:rPr>
            <w:noProof/>
            <w:webHidden/>
          </w:rPr>
          <w:fldChar w:fldCharType="begin"/>
        </w:r>
        <w:r w:rsidR="00FE38B6" w:rsidRPr="00EE5B17">
          <w:rPr>
            <w:noProof/>
            <w:webHidden/>
          </w:rPr>
          <w:instrText xml:space="preserve"> PAGEREF _Toc6839664 \h </w:instrText>
        </w:r>
        <w:r w:rsidR="00FE38B6" w:rsidRPr="001B26F7">
          <w:rPr>
            <w:noProof/>
            <w:webHidden/>
          </w:rPr>
        </w:r>
        <w:r w:rsidR="00FE38B6" w:rsidRPr="001B26F7">
          <w:rPr>
            <w:noProof/>
            <w:webHidden/>
          </w:rPr>
          <w:fldChar w:fldCharType="separate"/>
        </w:r>
        <w:r w:rsidR="009D478B">
          <w:rPr>
            <w:noProof/>
            <w:webHidden/>
          </w:rPr>
          <w:t>1</w:t>
        </w:r>
        <w:r w:rsidR="00FE38B6" w:rsidRPr="001B26F7">
          <w:rPr>
            <w:noProof/>
            <w:webHidden/>
          </w:rPr>
          <w:fldChar w:fldCharType="end"/>
        </w:r>
      </w:hyperlink>
    </w:p>
    <w:p w14:paraId="7FB4F9CC" w14:textId="284AA78E" w:rsidR="00FE38B6" w:rsidRPr="00EE5B17" w:rsidRDefault="00602B1C" w:rsidP="002C2CF3">
      <w:pPr>
        <w:pStyle w:val="10"/>
        <w:rPr>
          <w:noProof/>
          <w:sz w:val="21"/>
        </w:rPr>
      </w:pPr>
      <w:hyperlink w:anchor="_Toc6839665" w:history="1">
        <w:r w:rsidR="00FE38B6" w:rsidRPr="00EE5B17">
          <w:rPr>
            <w:rStyle w:val="a8"/>
            <w:noProof/>
            <w:snapToGrid w:val="0"/>
          </w:rPr>
          <w:t>Chapter 2</w:t>
        </w:r>
        <w:r w:rsidR="00FE38B6" w:rsidRPr="00EE5B17">
          <w:rPr>
            <w:noProof/>
            <w:sz w:val="21"/>
          </w:rPr>
          <w:tab/>
        </w:r>
        <w:r w:rsidR="00FE38B6" w:rsidRPr="00EE5B17">
          <w:rPr>
            <w:rStyle w:val="a8"/>
            <w:noProof/>
            <w:snapToGrid w:val="0"/>
          </w:rPr>
          <w:t>Procedures</w:t>
        </w:r>
        <w:r w:rsidR="008079B9">
          <w:rPr>
            <w:rStyle w:val="a8"/>
            <w:noProof/>
            <w:snapToGrid w:val="0"/>
          </w:rPr>
          <w:t xml:space="preserve"> for Circuit </w:t>
        </w:r>
        <w:r w:rsidR="008079B9">
          <w:rPr>
            <w:rStyle w:val="a8"/>
            <w:rFonts w:hint="eastAsia"/>
            <w:noProof/>
            <w:snapToGrid w:val="0"/>
          </w:rPr>
          <w:t>A</w:t>
        </w:r>
        <w:r w:rsidR="008079B9">
          <w:rPr>
            <w:rStyle w:val="a8"/>
            <w:noProof/>
            <w:snapToGrid w:val="0"/>
          </w:rPr>
          <w:t>ccessing</w:t>
        </w:r>
        <w:r w:rsidR="00FE38B6" w:rsidRPr="00EE5B17">
          <w:rPr>
            <w:noProof/>
            <w:webHidden/>
          </w:rPr>
          <w:tab/>
        </w:r>
        <w:r w:rsidR="00FE38B6" w:rsidRPr="001B26F7">
          <w:rPr>
            <w:noProof/>
            <w:webHidden/>
          </w:rPr>
          <w:fldChar w:fldCharType="begin"/>
        </w:r>
        <w:r w:rsidR="00FE38B6" w:rsidRPr="00EE5B17">
          <w:rPr>
            <w:noProof/>
            <w:webHidden/>
          </w:rPr>
          <w:instrText xml:space="preserve"> PAGEREF _Toc6839665 \h </w:instrText>
        </w:r>
        <w:r w:rsidR="00FE38B6" w:rsidRPr="001B26F7">
          <w:rPr>
            <w:noProof/>
            <w:webHidden/>
          </w:rPr>
        </w:r>
        <w:r w:rsidR="00FE38B6" w:rsidRPr="001B26F7">
          <w:rPr>
            <w:noProof/>
            <w:webHidden/>
          </w:rPr>
          <w:fldChar w:fldCharType="separate"/>
        </w:r>
        <w:r w:rsidR="009D478B">
          <w:rPr>
            <w:noProof/>
            <w:webHidden/>
          </w:rPr>
          <w:t>2</w:t>
        </w:r>
        <w:r w:rsidR="00FE38B6" w:rsidRPr="001B26F7">
          <w:rPr>
            <w:noProof/>
            <w:webHidden/>
          </w:rPr>
          <w:fldChar w:fldCharType="end"/>
        </w:r>
      </w:hyperlink>
    </w:p>
    <w:p w14:paraId="5CDFFFF8" w14:textId="5B5A22D1" w:rsidR="00FE38B6" w:rsidRPr="00EE5B17" w:rsidRDefault="00602B1C" w:rsidP="002C2CF3">
      <w:pPr>
        <w:pStyle w:val="10"/>
        <w:rPr>
          <w:noProof/>
          <w:sz w:val="21"/>
        </w:rPr>
      </w:pPr>
      <w:hyperlink w:anchor="_Toc6839666" w:history="1">
        <w:r w:rsidR="00FE38B6" w:rsidRPr="00EE5B17">
          <w:rPr>
            <w:rStyle w:val="a8"/>
            <w:noProof/>
            <w:snapToGrid w:val="0"/>
          </w:rPr>
          <w:t>Chapter 3</w:t>
        </w:r>
        <w:r w:rsidR="00FE38B6" w:rsidRPr="00EE5B17">
          <w:rPr>
            <w:noProof/>
            <w:sz w:val="21"/>
          </w:rPr>
          <w:tab/>
        </w:r>
        <w:r w:rsidR="00FE38B6" w:rsidRPr="00EE5B17">
          <w:rPr>
            <w:rStyle w:val="a8"/>
            <w:noProof/>
            <w:snapToGrid w:val="0"/>
          </w:rPr>
          <w:t>Procedures</w:t>
        </w:r>
        <w:r w:rsidR="008079B9">
          <w:rPr>
            <w:rStyle w:val="a8"/>
            <w:noProof/>
            <w:snapToGrid w:val="0"/>
          </w:rPr>
          <w:t xml:space="preserve"> for Circuit </w:t>
        </w:r>
        <w:r w:rsidR="008079B9">
          <w:rPr>
            <w:rStyle w:val="a8"/>
            <w:rFonts w:hint="eastAsia"/>
            <w:noProof/>
            <w:snapToGrid w:val="0"/>
          </w:rPr>
          <w:t>Can</w:t>
        </w:r>
        <w:r w:rsidR="008079B9">
          <w:rPr>
            <w:rStyle w:val="a8"/>
            <w:noProof/>
            <w:snapToGrid w:val="0"/>
          </w:rPr>
          <w:t>celling</w:t>
        </w:r>
        <w:r w:rsidR="00FE38B6" w:rsidRPr="00EE5B17">
          <w:rPr>
            <w:noProof/>
            <w:webHidden/>
          </w:rPr>
          <w:tab/>
        </w:r>
        <w:r w:rsidR="00FE38B6" w:rsidRPr="001B26F7">
          <w:rPr>
            <w:noProof/>
            <w:webHidden/>
          </w:rPr>
          <w:fldChar w:fldCharType="begin"/>
        </w:r>
        <w:r w:rsidR="00FE38B6" w:rsidRPr="00EE5B17">
          <w:rPr>
            <w:noProof/>
            <w:webHidden/>
          </w:rPr>
          <w:instrText xml:space="preserve"> PAGEREF _Toc6839666 \h </w:instrText>
        </w:r>
        <w:r w:rsidR="00FE38B6" w:rsidRPr="001B26F7">
          <w:rPr>
            <w:noProof/>
            <w:webHidden/>
          </w:rPr>
        </w:r>
        <w:r w:rsidR="00FE38B6" w:rsidRPr="001B26F7">
          <w:rPr>
            <w:noProof/>
            <w:webHidden/>
          </w:rPr>
          <w:fldChar w:fldCharType="separate"/>
        </w:r>
        <w:r w:rsidR="009D478B">
          <w:rPr>
            <w:noProof/>
            <w:webHidden/>
          </w:rPr>
          <w:t>4</w:t>
        </w:r>
        <w:r w:rsidR="00FE38B6" w:rsidRPr="001B26F7">
          <w:rPr>
            <w:noProof/>
            <w:webHidden/>
          </w:rPr>
          <w:fldChar w:fldCharType="end"/>
        </w:r>
      </w:hyperlink>
    </w:p>
    <w:p w14:paraId="186BA67C" w14:textId="76984B66" w:rsidR="00FE38B6" w:rsidRPr="00EE5B17" w:rsidRDefault="00602B1C" w:rsidP="002C2CF3">
      <w:pPr>
        <w:pStyle w:val="10"/>
        <w:rPr>
          <w:noProof/>
          <w:sz w:val="21"/>
        </w:rPr>
      </w:pPr>
      <w:hyperlink w:anchor="_Toc6839667" w:history="1">
        <w:r w:rsidR="00FE38B6" w:rsidRPr="00EE5B17">
          <w:rPr>
            <w:rStyle w:val="a8"/>
            <w:noProof/>
            <w:snapToGrid w:val="0"/>
          </w:rPr>
          <w:t>Chapter 4</w:t>
        </w:r>
        <w:r w:rsidR="00FE38B6" w:rsidRPr="00EE5B17">
          <w:rPr>
            <w:noProof/>
            <w:sz w:val="21"/>
          </w:rPr>
          <w:tab/>
        </w:r>
        <w:r w:rsidR="00FE38B6" w:rsidRPr="00EE5B17">
          <w:rPr>
            <w:rStyle w:val="a8"/>
            <w:noProof/>
            <w:snapToGrid w:val="0"/>
          </w:rPr>
          <w:t>Procedures</w:t>
        </w:r>
        <w:r w:rsidR="008079B9">
          <w:rPr>
            <w:rStyle w:val="a8"/>
            <w:noProof/>
            <w:snapToGrid w:val="0"/>
          </w:rPr>
          <w:t xml:space="preserve"> for Circuit Changing</w:t>
        </w:r>
        <w:r w:rsidR="00FE38B6" w:rsidRPr="00EE5B17">
          <w:rPr>
            <w:noProof/>
            <w:webHidden/>
          </w:rPr>
          <w:tab/>
        </w:r>
        <w:r w:rsidR="00FE38B6" w:rsidRPr="001B26F7">
          <w:rPr>
            <w:noProof/>
            <w:webHidden/>
          </w:rPr>
          <w:fldChar w:fldCharType="begin"/>
        </w:r>
        <w:r w:rsidR="00FE38B6" w:rsidRPr="00EE5B17">
          <w:rPr>
            <w:noProof/>
            <w:webHidden/>
          </w:rPr>
          <w:instrText xml:space="preserve"> PAGEREF _Toc6839667 \h </w:instrText>
        </w:r>
        <w:r w:rsidR="00FE38B6" w:rsidRPr="001B26F7">
          <w:rPr>
            <w:noProof/>
            <w:webHidden/>
          </w:rPr>
        </w:r>
        <w:r w:rsidR="00FE38B6" w:rsidRPr="001B26F7">
          <w:rPr>
            <w:noProof/>
            <w:webHidden/>
          </w:rPr>
          <w:fldChar w:fldCharType="separate"/>
        </w:r>
        <w:r w:rsidR="009D478B">
          <w:rPr>
            <w:noProof/>
            <w:webHidden/>
          </w:rPr>
          <w:t>6</w:t>
        </w:r>
        <w:r w:rsidR="00FE38B6" w:rsidRPr="001B26F7">
          <w:rPr>
            <w:noProof/>
            <w:webHidden/>
          </w:rPr>
          <w:fldChar w:fldCharType="end"/>
        </w:r>
      </w:hyperlink>
    </w:p>
    <w:p w14:paraId="74DEB145" w14:textId="2BF69A4C" w:rsidR="00FE38B6" w:rsidRPr="00EE5B17" w:rsidRDefault="00602B1C" w:rsidP="002C2CF3">
      <w:pPr>
        <w:pStyle w:val="10"/>
        <w:spacing w:line="160" w:lineRule="atLeast"/>
        <w:rPr>
          <w:noProof/>
          <w:sz w:val="21"/>
          <w:szCs w:val="21"/>
        </w:rPr>
      </w:pPr>
      <w:hyperlink w:anchor="_Toc6839668" w:history="1">
        <w:r w:rsidR="00FE38B6" w:rsidRPr="00EE5B17">
          <w:rPr>
            <w:rStyle w:val="a8"/>
            <w:noProof/>
            <w:snapToGrid w:val="0"/>
          </w:rPr>
          <w:t>Chapter 5</w:t>
        </w:r>
        <w:r w:rsidR="00FE38B6" w:rsidRPr="00EE5B17">
          <w:rPr>
            <w:noProof/>
            <w:sz w:val="21"/>
            <w:szCs w:val="21"/>
          </w:rPr>
          <w:tab/>
        </w:r>
        <w:r w:rsidR="00FE38B6" w:rsidRPr="00EE5B17">
          <w:rPr>
            <w:rStyle w:val="a8"/>
            <w:noProof/>
            <w:snapToGrid w:val="0"/>
            <w:sz w:val="21"/>
            <w:szCs w:val="21"/>
          </w:rPr>
          <w:t xml:space="preserve">Communication </w:t>
        </w:r>
        <w:r w:rsidR="00BB7EF2" w:rsidRPr="00EE5B17">
          <w:rPr>
            <w:rStyle w:val="a8"/>
            <w:noProof/>
            <w:snapToGrid w:val="0"/>
            <w:sz w:val="21"/>
            <w:szCs w:val="21"/>
          </w:rPr>
          <w:t>Circuit</w:t>
        </w:r>
        <w:r w:rsidR="00FE38B6" w:rsidRPr="00EE5B17">
          <w:rPr>
            <w:rStyle w:val="a8"/>
            <w:noProof/>
            <w:snapToGrid w:val="0"/>
            <w:sz w:val="21"/>
            <w:szCs w:val="21"/>
          </w:rPr>
          <w:t xml:space="preserve"> Interruption and Network </w:t>
        </w:r>
        <w:r w:rsidR="008079B9" w:rsidRPr="00EE5B17">
          <w:rPr>
            <w:rStyle w:val="a8"/>
            <w:noProof/>
            <w:snapToGrid w:val="0"/>
            <w:sz w:val="21"/>
            <w:szCs w:val="21"/>
          </w:rPr>
          <w:t>Chang</w:t>
        </w:r>
        <w:r w:rsidR="00F21D6B">
          <w:rPr>
            <w:rStyle w:val="a8"/>
            <w:noProof/>
            <w:snapToGrid w:val="0"/>
            <w:sz w:val="21"/>
            <w:szCs w:val="21"/>
          </w:rPr>
          <w:t>e</w:t>
        </w:r>
        <w:r w:rsidR="008079B9" w:rsidRPr="00EE5B17">
          <w:rPr>
            <w:rStyle w:val="a8"/>
            <w:noProof/>
            <w:snapToGrid w:val="0"/>
            <w:sz w:val="21"/>
            <w:szCs w:val="21"/>
          </w:rPr>
          <w:t xml:space="preserve"> </w:t>
        </w:r>
        <w:r w:rsidR="00FE38B6" w:rsidRPr="00EE5B17">
          <w:rPr>
            <w:rStyle w:val="a8"/>
            <w:noProof/>
            <w:snapToGrid w:val="0"/>
            <w:sz w:val="21"/>
            <w:szCs w:val="21"/>
          </w:rPr>
          <w:t>Reporting</w:t>
        </w:r>
        <w:r w:rsidR="00FE38B6" w:rsidRPr="00EE5B17">
          <w:rPr>
            <w:noProof/>
            <w:webHidden/>
            <w:sz w:val="21"/>
            <w:szCs w:val="21"/>
          </w:rPr>
          <w:tab/>
        </w:r>
        <w:r w:rsidR="00FE38B6" w:rsidRPr="001B26F7">
          <w:rPr>
            <w:noProof/>
            <w:webHidden/>
            <w:sz w:val="21"/>
            <w:szCs w:val="21"/>
          </w:rPr>
          <w:fldChar w:fldCharType="begin"/>
        </w:r>
        <w:r w:rsidR="00FE38B6" w:rsidRPr="00EE5B17">
          <w:rPr>
            <w:noProof/>
            <w:webHidden/>
            <w:sz w:val="21"/>
            <w:szCs w:val="21"/>
          </w:rPr>
          <w:instrText xml:space="preserve"> PAGEREF _Toc6839668 \h </w:instrText>
        </w:r>
        <w:r w:rsidR="00FE38B6" w:rsidRPr="001B26F7">
          <w:rPr>
            <w:noProof/>
            <w:webHidden/>
            <w:sz w:val="21"/>
            <w:szCs w:val="21"/>
          </w:rPr>
        </w:r>
        <w:r w:rsidR="00FE38B6" w:rsidRPr="001B26F7">
          <w:rPr>
            <w:noProof/>
            <w:webHidden/>
            <w:sz w:val="21"/>
            <w:szCs w:val="21"/>
          </w:rPr>
          <w:fldChar w:fldCharType="separate"/>
        </w:r>
        <w:r w:rsidR="009D478B">
          <w:rPr>
            <w:noProof/>
            <w:webHidden/>
            <w:sz w:val="21"/>
            <w:szCs w:val="21"/>
          </w:rPr>
          <w:t>8</w:t>
        </w:r>
        <w:r w:rsidR="00FE38B6" w:rsidRPr="001B26F7">
          <w:rPr>
            <w:noProof/>
            <w:webHidden/>
            <w:sz w:val="21"/>
            <w:szCs w:val="21"/>
          </w:rPr>
          <w:fldChar w:fldCharType="end"/>
        </w:r>
      </w:hyperlink>
    </w:p>
    <w:p w14:paraId="1E43962F" w14:textId="03BE9DCF" w:rsidR="00FE38B6" w:rsidRPr="00EE5B17" w:rsidRDefault="00602B1C" w:rsidP="002C2CF3">
      <w:pPr>
        <w:pStyle w:val="10"/>
        <w:rPr>
          <w:noProof/>
          <w:sz w:val="21"/>
        </w:rPr>
      </w:pPr>
      <w:hyperlink w:anchor="_Toc6839669" w:history="1">
        <w:r w:rsidR="00FE38B6" w:rsidRPr="00EE5B17">
          <w:rPr>
            <w:rStyle w:val="a8"/>
            <w:noProof/>
            <w:snapToGrid w:val="0"/>
          </w:rPr>
          <w:t>Chapter 6</w:t>
        </w:r>
        <w:r w:rsidR="00FE38B6" w:rsidRPr="00EE5B17">
          <w:rPr>
            <w:noProof/>
            <w:sz w:val="21"/>
          </w:rPr>
          <w:tab/>
        </w:r>
        <w:r w:rsidR="00FE38B6" w:rsidRPr="00EE5B17">
          <w:rPr>
            <w:rStyle w:val="a8"/>
            <w:noProof/>
            <w:snapToGrid w:val="0"/>
          </w:rPr>
          <w:t>Suggestions</w:t>
        </w:r>
        <w:r w:rsidR="00B20EA5">
          <w:rPr>
            <w:rStyle w:val="a8"/>
            <w:noProof/>
            <w:snapToGrid w:val="0"/>
          </w:rPr>
          <w:t xml:space="preserve"> on</w:t>
        </w:r>
        <w:r w:rsidR="00B20EA5" w:rsidRPr="00B20EA5">
          <w:rPr>
            <w:noProof/>
          </w:rPr>
          <w:t xml:space="preserve"> </w:t>
        </w:r>
        <w:r w:rsidR="00B20EA5" w:rsidRPr="00B20EA5">
          <w:rPr>
            <w:rStyle w:val="a8"/>
            <w:noProof/>
            <w:snapToGrid w:val="0"/>
          </w:rPr>
          <w:t>Circuit Testing</w:t>
        </w:r>
        <w:r w:rsidR="00FE38B6" w:rsidRPr="00EE5B17">
          <w:rPr>
            <w:noProof/>
            <w:webHidden/>
          </w:rPr>
          <w:tab/>
        </w:r>
        <w:r w:rsidR="00FE38B6" w:rsidRPr="001B26F7">
          <w:rPr>
            <w:noProof/>
            <w:webHidden/>
          </w:rPr>
          <w:fldChar w:fldCharType="begin"/>
        </w:r>
        <w:r w:rsidR="00FE38B6" w:rsidRPr="00EE5B17">
          <w:rPr>
            <w:noProof/>
            <w:webHidden/>
          </w:rPr>
          <w:instrText xml:space="preserve"> PAGEREF _Toc6839669 \h </w:instrText>
        </w:r>
        <w:r w:rsidR="00FE38B6" w:rsidRPr="001B26F7">
          <w:rPr>
            <w:noProof/>
            <w:webHidden/>
          </w:rPr>
        </w:r>
        <w:r w:rsidR="00FE38B6" w:rsidRPr="001B26F7">
          <w:rPr>
            <w:noProof/>
            <w:webHidden/>
          </w:rPr>
          <w:fldChar w:fldCharType="separate"/>
        </w:r>
        <w:r w:rsidR="009D478B">
          <w:rPr>
            <w:noProof/>
            <w:webHidden/>
          </w:rPr>
          <w:t>10</w:t>
        </w:r>
        <w:r w:rsidR="00FE38B6" w:rsidRPr="001B26F7">
          <w:rPr>
            <w:noProof/>
            <w:webHidden/>
          </w:rPr>
          <w:fldChar w:fldCharType="end"/>
        </w:r>
      </w:hyperlink>
    </w:p>
    <w:p w14:paraId="21E55521" w14:textId="77777777" w:rsidR="00FE38B6" w:rsidRPr="00EE5B17" w:rsidRDefault="00C8276A" w:rsidP="00EE5B17">
      <w:pPr>
        <w:pStyle w:val="20"/>
        <w:tabs>
          <w:tab w:val="left" w:pos="1050"/>
          <w:tab w:val="right" w:leader="dot" w:pos="8296"/>
        </w:tabs>
        <w:ind w:left="440"/>
        <w:rPr>
          <w:noProof/>
          <w:sz w:val="21"/>
        </w:rPr>
      </w:pPr>
      <w:hyperlink w:anchor="_Toc6839670" w:history="1">
        <w:r w:rsidR="00FE38B6" w:rsidRPr="00EE5B17">
          <w:rPr>
            <w:rStyle w:val="a8"/>
            <w:noProof/>
            <w:snapToGrid w:val="0"/>
          </w:rPr>
          <w:t>6.1</w:t>
        </w:r>
        <w:r w:rsidR="00FE38B6" w:rsidRPr="00EE5B17">
          <w:rPr>
            <w:noProof/>
            <w:sz w:val="21"/>
          </w:rPr>
          <w:tab/>
        </w:r>
        <w:r w:rsidR="00FE38B6" w:rsidRPr="00EE5B17">
          <w:rPr>
            <w:rStyle w:val="a8"/>
            <w:noProof/>
            <w:snapToGrid w:val="0"/>
          </w:rPr>
          <w:t>Test Environment Preparation</w:t>
        </w:r>
        <w:r w:rsidR="00FE38B6" w:rsidRPr="00EE5B17">
          <w:rPr>
            <w:noProof/>
            <w:webHidden/>
          </w:rPr>
          <w:tab/>
        </w:r>
        <w:r w:rsidR="00FE38B6" w:rsidRPr="001B26F7">
          <w:rPr>
            <w:noProof/>
            <w:webHidden/>
          </w:rPr>
          <w:fldChar w:fldCharType="begin"/>
        </w:r>
        <w:r w:rsidR="00FE38B6" w:rsidRPr="00EE5B17">
          <w:rPr>
            <w:noProof/>
            <w:webHidden/>
          </w:rPr>
          <w:instrText xml:space="preserve"> PAGEREF _Toc6839670 \h </w:instrText>
        </w:r>
        <w:r w:rsidR="00FE38B6" w:rsidRPr="001B26F7">
          <w:rPr>
            <w:noProof/>
            <w:webHidden/>
          </w:rPr>
        </w:r>
        <w:r w:rsidR="00FE38B6" w:rsidRPr="001B26F7">
          <w:rPr>
            <w:noProof/>
            <w:webHidden/>
          </w:rPr>
          <w:fldChar w:fldCharType="separate"/>
        </w:r>
        <w:r w:rsidR="009D478B">
          <w:rPr>
            <w:noProof/>
            <w:webHidden/>
          </w:rPr>
          <w:t>10</w:t>
        </w:r>
        <w:r w:rsidR="00FE38B6" w:rsidRPr="001B26F7">
          <w:rPr>
            <w:noProof/>
            <w:webHidden/>
          </w:rPr>
          <w:fldChar w:fldCharType="end"/>
        </w:r>
      </w:hyperlink>
    </w:p>
    <w:p w14:paraId="75FF9479" w14:textId="77777777" w:rsidR="00FE38B6" w:rsidRPr="00EE5B17" w:rsidRDefault="00C8276A" w:rsidP="006C7623">
      <w:pPr>
        <w:pStyle w:val="20"/>
        <w:tabs>
          <w:tab w:val="left" w:pos="1050"/>
          <w:tab w:val="right" w:leader="dot" w:pos="8296"/>
        </w:tabs>
        <w:ind w:left="440"/>
        <w:rPr>
          <w:noProof/>
          <w:sz w:val="21"/>
        </w:rPr>
      </w:pPr>
      <w:hyperlink w:anchor="_Toc6839671" w:history="1">
        <w:r w:rsidR="00FE38B6" w:rsidRPr="00EE5B17">
          <w:rPr>
            <w:rStyle w:val="a8"/>
            <w:noProof/>
            <w:snapToGrid w:val="0"/>
          </w:rPr>
          <w:t>6.2</w:t>
        </w:r>
        <w:r w:rsidR="00FE38B6" w:rsidRPr="00EE5B17">
          <w:rPr>
            <w:noProof/>
            <w:sz w:val="21"/>
          </w:rPr>
          <w:tab/>
        </w:r>
        <w:r w:rsidR="00FE38B6" w:rsidRPr="00EE5B17">
          <w:rPr>
            <w:rStyle w:val="a8"/>
            <w:noProof/>
            <w:snapToGrid w:val="0"/>
          </w:rPr>
          <w:t>Test Plan</w:t>
        </w:r>
        <w:r w:rsidR="00FE38B6" w:rsidRPr="00EE5B17">
          <w:rPr>
            <w:noProof/>
            <w:webHidden/>
          </w:rPr>
          <w:tab/>
        </w:r>
        <w:r w:rsidR="00FE38B6" w:rsidRPr="001B26F7">
          <w:rPr>
            <w:noProof/>
            <w:webHidden/>
          </w:rPr>
          <w:fldChar w:fldCharType="begin"/>
        </w:r>
        <w:r w:rsidR="00FE38B6" w:rsidRPr="00EE5B17">
          <w:rPr>
            <w:noProof/>
            <w:webHidden/>
          </w:rPr>
          <w:instrText xml:space="preserve"> PAGEREF _Toc6839671 \h </w:instrText>
        </w:r>
        <w:r w:rsidR="00FE38B6" w:rsidRPr="001B26F7">
          <w:rPr>
            <w:noProof/>
            <w:webHidden/>
          </w:rPr>
        </w:r>
        <w:r w:rsidR="00FE38B6" w:rsidRPr="001B26F7">
          <w:rPr>
            <w:noProof/>
            <w:webHidden/>
          </w:rPr>
          <w:fldChar w:fldCharType="separate"/>
        </w:r>
        <w:r w:rsidR="009D478B">
          <w:rPr>
            <w:noProof/>
            <w:webHidden/>
          </w:rPr>
          <w:t>10</w:t>
        </w:r>
        <w:r w:rsidR="00FE38B6" w:rsidRPr="001B26F7">
          <w:rPr>
            <w:noProof/>
            <w:webHidden/>
          </w:rPr>
          <w:fldChar w:fldCharType="end"/>
        </w:r>
      </w:hyperlink>
    </w:p>
    <w:p w14:paraId="68EFDCB7" w14:textId="77777777" w:rsidR="00B32504" w:rsidRPr="00EE5B17" w:rsidRDefault="006555EC" w:rsidP="000E3E96">
      <w:pPr>
        <w:spacing w:line="240" w:lineRule="auto"/>
        <w:rPr>
          <w:snapToGrid w:val="0"/>
        </w:rPr>
        <w:sectPr w:rsidR="00B32504" w:rsidRPr="00EE5B17" w:rsidSect="00B32504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pgNumType w:fmt="upperRoman"/>
          <w:cols w:space="425"/>
          <w:docGrid w:type="lines" w:linePitch="312"/>
        </w:sectPr>
      </w:pPr>
      <w:r w:rsidRPr="001B26F7">
        <w:rPr>
          <w:snapToGrid w:val="0"/>
          <w:vanish/>
          <w:highlight w:val="yellow"/>
        </w:rPr>
        <w:fldChar w:fldCharType="end"/>
      </w:r>
    </w:p>
    <w:p w14:paraId="54F354EF" w14:textId="71E27DBE" w:rsidR="00067F1E" w:rsidRPr="00EE5B17" w:rsidRDefault="00376342" w:rsidP="00376342">
      <w:pPr>
        <w:pStyle w:val="1"/>
        <w:numPr>
          <w:ilvl w:val="0"/>
          <w:numId w:val="0"/>
        </w:numPr>
        <w:rPr>
          <w:snapToGrid w:val="0"/>
        </w:rPr>
      </w:pPr>
      <w:bookmarkStart w:id="1" w:name="_Toc6839664"/>
      <w:r w:rsidRPr="00EE5B17">
        <w:rPr>
          <w:snapToGrid w:val="0"/>
        </w:rPr>
        <w:lastRenderedPageBreak/>
        <w:t>Chapter 1</w:t>
      </w:r>
      <w:r w:rsidRPr="00EE5B17">
        <w:rPr>
          <w:b w:val="0"/>
          <w:bCs w:val="0"/>
          <w:snapToGrid w:val="0"/>
        </w:rPr>
        <w:tab/>
      </w:r>
      <w:r w:rsidRPr="00EE5B17">
        <w:rPr>
          <w:snapToGrid w:val="0"/>
        </w:rPr>
        <w:t>General</w:t>
      </w:r>
      <w:bookmarkEnd w:id="1"/>
      <w:r w:rsidR="00B20EA5">
        <w:rPr>
          <w:snapToGrid w:val="0"/>
        </w:rPr>
        <w:t xml:space="preserve"> </w:t>
      </w:r>
      <w:r w:rsidR="00B20EA5" w:rsidRPr="00B20EA5">
        <w:rPr>
          <w:snapToGrid w:val="0"/>
        </w:rPr>
        <w:t>Provisions</w:t>
      </w:r>
    </w:p>
    <w:p w14:paraId="160E49B7" w14:textId="1CE26FCB" w:rsidR="006B6CEB" w:rsidRPr="006C7623" w:rsidRDefault="006B6CEB" w:rsidP="008B112E">
      <w:pPr>
        <w:tabs>
          <w:tab w:val="left" w:pos="540"/>
        </w:tabs>
        <w:adjustRightInd w:val="0"/>
        <w:snapToGrid w:val="0"/>
        <w:ind w:firstLineChars="200" w:firstLine="440"/>
        <w:rPr>
          <w:snapToGrid w:val="0"/>
        </w:rPr>
      </w:pPr>
      <w:r w:rsidRPr="00EE5B17">
        <w:rPr>
          <w:snapToGrid w:val="0"/>
        </w:rPr>
        <w:t xml:space="preserve">The </w:t>
      </w:r>
      <w:r w:rsidR="00FC0387">
        <w:rPr>
          <w:snapToGrid w:val="0"/>
        </w:rPr>
        <w:t>dedicated</w:t>
      </w:r>
      <w:r w:rsidR="00FC0387" w:rsidRPr="00EE5B17">
        <w:rPr>
          <w:snapToGrid w:val="0"/>
        </w:rPr>
        <w:t xml:space="preserve"> </w:t>
      </w:r>
      <w:r w:rsidRPr="00EE5B17">
        <w:rPr>
          <w:snapToGrid w:val="0"/>
        </w:rPr>
        <w:t>member network</w:t>
      </w:r>
      <w:r w:rsidR="005C200A">
        <w:rPr>
          <w:snapToGrid w:val="0"/>
        </w:rPr>
        <w:t xml:space="preserve"> (“the network”)</w:t>
      </w:r>
      <w:r w:rsidRPr="00EE5B17">
        <w:rPr>
          <w:snapToGrid w:val="0"/>
        </w:rPr>
        <w:t xml:space="preserve"> of China Financial Futures Exchange (</w:t>
      </w:r>
      <w:r w:rsidR="00793C59">
        <w:t>“</w:t>
      </w:r>
      <w:r w:rsidR="004F4F4B">
        <w:rPr>
          <w:rFonts w:hint="eastAsia"/>
        </w:rPr>
        <w:t>the</w:t>
      </w:r>
      <w:r w:rsidR="004F4F4B">
        <w:t xml:space="preserve"> </w:t>
      </w:r>
      <w:r w:rsidR="00793C59" w:rsidRPr="00F93599">
        <w:t>Exchange”</w:t>
      </w:r>
      <w:r w:rsidRPr="00EE5B17">
        <w:rPr>
          <w:snapToGrid w:val="0"/>
        </w:rPr>
        <w:t xml:space="preserve">) is a </w:t>
      </w:r>
      <w:r w:rsidR="00BB7EF2" w:rsidRPr="00EE5B17">
        <w:rPr>
          <w:snapToGrid w:val="0"/>
        </w:rPr>
        <w:t xml:space="preserve">special </w:t>
      </w:r>
      <w:r w:rsidRPr="00EE5B17">
        <w:rPr>
          <w:snapToGrid w:val="0"/>
        </w:rPr>
        <w:t>network</w:t>
      </w:r>
      <w:r w:rsidR="00BB7EF2" w:rsidRPr="00EE5B17">
        <w:rPr>
          <w:snapToGrid w:val="0"/>
        </w:rPr>
        <w:t xml:space="preserve"> </w:t>
      </w:r>
      <w:r w:rsidRPr="00EE5B17">
        <w:rPr>
          <w:snapToGrid w:val="0"/>
        </w:rPr>
        <w:t xml:space="preserve">for members to access the Exchange, </w:t>
      </w:r>
      <w:r w:rsidR="007C0F37">
        <w:rPr>
          <w:snapToGrid w:val="0"/>
        </w:rPr>
        <w:t xml:space="preserve">conduct businesses </w:t>
      </w:r>
      <w:r w:rsidR="00327D17">
        <w:rPr>
          <w:snapToGrid w:val="0"/>
        </w:rPr>
        <w:t xml:space="preserve">including those </w:t>
      </w:r>
      <w:r w:rsidR="007C0F37">
        <w:rPr>
          <w:snapToGrid w:val="0"/>
        </w:rPr>
        <w:t xml:space="preserve">related to </w:t>
      </w:r>
      <w:r w:rsidRPr="00EE5B17">
        <w:rPr>
          <w:snapToGrid w:val="0"/>
        </w:rPr>
        <w:t>financial futures trading</w:t>
      </w:r>
      <w:r w:rsidR="00327D17">
        <w:rPr>
          <w:snapToGrid w:val="0"/>
        </w:rPr>
        <w:t>,</w:t>
      </w:r>
      <w:r w:rsidR="007C0F37">
        <w:rPr>
          <w:snapToGrid w:val="0"/>
        </w:rPr>
        <w:t xml:space="preserve"> clearing</w:t>
      </w:r>
      <w:r w:rsidRPr="00EE5B17">
        <w:rPr>
          <w:snapToGrid w:val="0"/>
        </w:rPr>
        <w:t>,</w:t>
      </w:r>
      <w:r w:rsidR="00327D17">
        <w:rPr>
          <w:snapToGrid w:val="0"/>
        </w:rPr>
        <w:t xml:space="preserve"> and</w:t>
      </w:r>
      <w:r w:rsidRPr="00EE5B17">
        <w:rPr>
          <w:snapToGrid w:val="0"/>
        </w:rPr>
        <w:t xml:space="preserve"> market information</w:t>
      </w:r>
      <w:r w:rsidR="00327D17">
        <w:rPr>
          <w:snapToGrid w:val="0"/>
        </w:rPr>
        <w:t>.</w:t>
      </w:r>
      <w:r w:rsidRPr="006C7623">
        <w:rPr>
          <w:snapToGrid w:val="0"/>
        </w:rPr>
        <w:t xml:space="preserve"> </w:t>
      </w:r>
      <w:r w:rsidR="00EE5B17" w:rsidRPr="00EE5B17">
        <w:rPr>
          <w:snapToGrid w:val="0"/>
        </w:rPr>
        <w:t>Th</w:t>
      </w:r>
      <w:r w:rsidR="005C200A">
        <w:rPr>
          <w:snapToGrid w:val="0"/>
        </w:rPr>
        <w:t>e</w:t>
      </w:r>
      <w:r w:rsidRPr="00EE5B17">
        <w:rPr>
          <w:snapToGrid w:val="0"/>
        </w:rPr>
        <w:t xml:space="preserve"> network is an </w:t>
      </w:r>
      <w:r w:rsidR="00F57BBA">
        <w:rPr>
          <w:snapToGrid w:val="0"/>
        </w:rPr>
        <w:t>essential</w:t>
      </w:r>
      <w:r w:rsidR="00F57BBA" w:rsidRPr="00EE5B17">
        <w:rPr>
          <w:snapToGrid w:val="0"/>
        </w:rPr>
        <w:t xml:space="preserve"> </w:t>
      </w:r>
      <w:r w:rsidRPr="00EE5B17">
        <w:rPr>
          <w:snapToGrid w:val="0"/>
        </w:rPr>
        <w:t>part of the financial futures information system and an important supporting platform for the financial futures business.</w:t>
      </w:r>
    </w:p>
    <w:p w14:paraId="3D2EB2BE" w14:textId="478B308E" w:rsidR="006F2637" w:rsidRPr="00EE5B17" w:rsidRDefault="00942DAD" w:rsidP="008B112E">
      <w:pPr>
        <w:tabs>
          <w:tab w:val="left" w:pos="540"/>
        </w:tabs>
        <w:adjustRightInd w:val="0"/>
        <w:snapToGrid w:val="0"/>
        <w:ind w:firstLineChars="200" w:firstLine="440"/>
        <w:rPr>
          <w:snapToGrid w:val="0"/>
        </w:rPr>
      </w:pPr>
      <w:r>
        <w:rPr>
          <w:snapToGrid w:val="0"/>
        </w:rPr>
        <w:t>A</w:t>
      </w:r>
      <w:r w:rsidRPr="006C7623">
        <w:rPr>
          <w:snapToGrid w:val="0"/>
        </w:rPr>
        <w:t>ccording to the</w:t>
      </w:r>
      <w:r w:rsidRPr="00A9485B">
        <w:rPr>
          <w:i/>
          <w:snapToGrid w:val="0"/>
        </w:rPr>
        <w:t xml:space="preserve"> CFFEX Management Guidelines for the Dedicated Member Network</w:t>
      </w:r>
      <w:r>
        <w:rPr>
          <w:snapToGrid w:val="0"/>
        </w:rPr>
        <w:t>, t</w:t>
      </w:r>
      <w:r w:rsidR="006F2637" w:rsidRPr="006C7623">
        <w:rPr>
          <w:snapToGrid w:val="0"/>
        </w:rPr>
        <w:t xml:space="preserve">o ensure safe, stable and reliable operation of the </w:t>
      </w:r>
      <w:r w:rsidR="00784B08">
        <w:rPr>
          <w:snapToGrid w:val="0"/>
        </w:rPr>
        <w:t>IT</w:t>
      </w:r>
      <w:r w:rsidR="00784B08" w:rsidRPr="006C7623">
        <w:rPr>
          <w:snapToGrid w:val="0"/>
        </w:rPr>
        <w:t xml:space="preserve"> </w:t>
      </w:r>
      <w:r w:rsidR="006F2637" w:rsidRPr="006C7623">
        <w:rPr>
          <w:snapToGrid w:val="0"/>
        </w:rPr>
        <w:t>system</w:t>
      </w:r>
      <w:r w:rsidR="00784B08">
        <w:rPr>
          <w:snapToGrid w:val="0"/>
        </w:rPr>
        <w:t>s</w:t>
      </w:r>
      <w:r w:rsidR="00192060">
        <w:rPr>
          <w:snapToGrid w:val="0"/>
        </w:rPr>
        <w:t xml:space="preserve">, </w:t>
      </w:r>
      <w:r w:rsidR="006F2637" w:rsidRPr="006C7623">
        <w:rPr>
          <w:snapToGrid w:val="0"/>
        </w:rPr>
        <w:t>regulate members</w:t>
      </w:r>
      <w:r w:rsidR="00784B08">
        <w:rPr>
          <w:snapToGrid w:val="0"/>
        </w:rPr>
        <w:t>’</w:t>
      </w:r>
      <w:r w:rsidR="006F2637" w:rsidRPr="006C7623">
        <w:rPr>
          <w:snapToGrid w:val="0"/>
        </w:rPr>
        <w:t xml:space="preserve"> accessing and using </w:t>
      </w:r>
      <w:r w:rsidR="00042A80">
        <w:rPr>
          <w:snapToGrid w:val="0"/>
        </w:rPr>
        <w:t xml:space="preserve">of </w:t>
      </w:r>
      <w:r w:rsidR="006F2637" w:rsidRPr="006C7623">
        <w:rPr>
          <w:snapToGrid w:val="0"/>
        </w:rPr>
        <w:t xml:space="preserve">the </w:t>
      </w:r>
      <w:r w:rsidR="00042A80">
        <w:rPr>
          <w:snapToGrid w:val="0"/>
        </w:rPr>
        <w:t>network</w:t>
      </w:r>
      <w:r>
        <w:rPr>
          <w:snapToGrid w:val="0"/>
        </w:rPr>
        <w:t>,</w:t>
      </w:r>
      <w:r w:rsidR="00042A80">
        <w:rPr>
          <w:snapToGrid w:val="0"/>
        </w:rPr>
        <w:t xml:space="preserve"> </w:t>
      </w:r>
      <w:r w:rsidR="00192060">
        <w:rPr>
          <w:snapToGrid w:val="0"/>
        </w:rPr>
        <w:t xml:space="preserve">and enhance member’s understanding of procedures and requirements related, </w:t>
      </w:r>
      <w:r w:rsidR="006F2637" w:rsidRPr="00B72BFA">
        <w:rPr>
          <w:snapToGrid w:val="0"/>
        </w:rPr>
        <w:t xml:space="preserve">the Exchange </w:t>
      </w:r>
      <w:r>
        <w:rPr>
          <w:snapToGrid w:val="0"/>
        </w:rPr>
        <w:t>compiles</w:t>
      </w:r>
      <w:r w:rsidRPr="00B72BFA">
        <w:rPr>
          <w:snapToGrid w:val="0"/>
        </w:rPr>
        <w:t xml:space="preserve"> </w:t>
      </w:r>
      <w:r w:rsidR="006F2637" w:rsidRPr="00B72BFA">
        <w:rPr>
          <w:snapToGrid w:val="0"/>
        </w:rPr>
        <w:t>and releases th</w:t>
      </w:r>
      <w:r w:rsidR="00992EA1">
        <w:rPr>
          <w:snapToGrid w:val="0"/>
        </w:rPr>
        <w:t>e</w:t>
      </w:r>
      <w:r w:rsidR="006F2637" w:rsidRPr="00B72BFA">
        <w:rPr>
          <w:snapToGrid w:val="0"/>
        </w:rPr>
        <w:t xml:space="preserve"> </w:t>
      </w:r>
      <w:r w:rsidR="006F2637" w:rsidRPr="00A9485B">
        <w:rPr>
          <w:i/>
          <w:snapToGrid w:val="0"/>
        </w:rPr>
        <w:t xml:space="preserve">Instructions for </w:t>
      </w:r>
      <w:r w:rsidR="00992EA1" w:rsidRPr="00A9485B">
        <w:rPr>
          <w:bCs/>
          <w:i/>
          <w:snapToGrid w:val="0"/>
        </w:rPr>
        <w:t>Handling and Testing of the Member Circuit Service</w:t>
      </w:r>
      <w:r w:rsidR="006F2637" w:rsidRPr="00EE5B17">
        <w:rPr>
          <w:snapToGrid w:val="0"/>
        </w:rPr>
        <w:t>.</w:t>
      </w:r>
    </w:p>
    <w:p w14:paraId="4BD2AB85" w14:textId="0E098108" w:rsidR="000079E2" w:rsidRDefault="009E2733" w:rsidP="00655918">
      <w:pPr>
        <w:tabs>
          <w:tab w:val="left" w:pos="540"/>
        </w:tabs>
        <w:adjustRightInd w:val="0"/>
        <w:snapToGrid w:val="0"/>
        <w:ind w:firstLineChars="200" w:firstLine="440"/>
        <w:rPr>
          <w:snapToGrid w:val="0"/>
        </w:rPr>
      </w:pPr>
      <w:r w:rsidRPr="00EE5B17">
        <w:rPr>
          <w:snapToGrid w:val="0"/>
        </w:rPr>
        <w:t xml:space="preserve">The Instructions </w:t>
      </w:r>
      <w:r w:rsidR="00DC28A9">
        <w:rPr>
          <w:snapToGrid w:val="0"/>
        </w:rPr>
        <w:t>are</w:t>
      </w:r>
      <w:r w:rsidR="00DC28A9" w:rsidRPr="00EE5B17">
        <w:rPr>
          <w:snapToGrid w:val="0"/>
        </w:rPr>
        <w:t xml:space="preserve"> </w:t>
      </w:r>
      <w:r w:rsidRPr="00EE5B17">
        <w:rPr>
          <w:snapToGrid w:val="0"/>
        </w:rPr>
        <w:t xml:space="preserve">applicable to futures companies and </w:t>
      </w:r>
      <w:r w:rsidR="005B190E">
        <w:rPr>
          <w:snapToGrid w:val="0"/>
        </w:rPr>
        <w:t xml:space="preserve">information </w:t>
      </w:r>
      <w:r w:rsidR="00DC28A9">
        <w:rPr>
          <w:snapToGrid w:val="0"/>
        </w:rPr>
        <w:t>vendors</w:t>
      </w:r>
      <w:r w:rsidR="000B3BAA">
        <w:rPr>
          <w:snapToGrid w:val="0"/>
        </w:rPr>
        <w:t xml:space="preserve"> only</w:t>
      </w:r>
      <w:r w:rsidRPr="00EE5B17">
        <w:rPr>
          <w:snapToGrid w:val="0"/>
        </w:rPr>
        <w:t xml:space="preserve">. </w:t>
      </w:r>
      <w:r w:rsidR="009F2681">
        <w:rPr>
          <w:snapToGrid w:val="0"/>
        </w:rPr>
        <w:t xml:space="preserve">Other entities’ </w:t>
      </w:r>
      <w:r w:rsidR="009F2681">
        <w:t>handling and testing of the member circuit service</w:t>
      </w:r>
      <w:r w:rsidR="009F2681" w:rsidRPr="00EE5B17" w:rsidDel="009F2681">
        <w:rPr>
          <w:snapToGrid w:val="0"/>
        </w:rPr>
        <w:t xml:space="preserve"> </w:t>
      </w:r>
      <w:r w:rsidR="009F2681">
        <w:rPr>
          <w:snapToGrid w:val="0"/>
        </w:rPr>
        <w:t>shall follow</w:t>
      </w:r>
      <w:r w:rsidRPr="00EE5B17">
        <w:rPr>
          <w:snapToGrid w:val="0"/>
        </w:rPr>
        <w:t xml:space="preserve"> separate</w:t>
      </w:r>
      <w:r w:rsidR="0077353A">
        <w:rPr>
          <w:snapToGrid w:val="0"/>
        </w:rPr>
        <w:t xml:space="preserve"> instructions</w:t>
      </w:r>
      <w:r w:rsidRPr="00EE5B17">
        <w:rPr>
          <w:snapToGrid w:val="0"/>
        </w:rPr>
        <w:t xml:space="preserve">. </w:t>
      </w:r>
      <w:r w:rsidR="000079E2">
        <w:rPr>
          <w:snapToGrid w:val="0"/>
        </w:rPr>
        <w:t>Companies that are not formal members of CFFEX</w:t>
      </w:r>
      <w:r w:rsidR="00406FF1">
        <w:rPr>
          <w:snapToGrid w:val="0"/>
        </w:rPr>
        <w:t xml:space="preserve"> shall handle and test the member circuit service under the guidance of </w:t>
      </w:r>
      <w:r w:rsidR="00406FF1" w:rsidRPr="00406FF1">
        <w:rPr>
          <w:snapToGrid w:val="0"/>
        </w:rPr>
        <w:t>Shanghai Financial Futures Information Technology Co.,Ltd</w:t>
      </w:r>
      <w:r w:rsidR="00406FF1">
        <w:rPr>
          <w:snapToGrid w:val="0"/>
        </w:rPr>
        <w:t xml:space="preserve"> (SFFIT)</w:t>
      </w:r>
      <w:r w:rsidR="00406FF1" w:rsidRPr="00406FF1">
        <w:rPr>
          <w:snapToGrid w:val="0"/>
        </w:rPr>
        <w:t>.</w:t>
      </w:r>
    </w:p>
    <w:p w14:paraId="6DA40E1E" w14:textId="20B62284" w:rsidR="00E636BD" w:rsidRPr="00EE5B17" w:rsidRDefault="00812C53" w:rsidP="00A13C9F">
      <w:pPr>
        <w:tabs>
          <w:tab w:val="left" w:pos="540"/>
        </w:tabs>
        <w:adjustRightInd w:val="0"/>
        <w:snapToGrid w:val="0"/>
        <w:ind w:firstLineChars="200" w:firstLine="440"/>
        <w:rPr>
          <w:snapToGrid w:val="0"/>
        </w:rPr>
      </w:pPr>
      <w:r w:rsidRPr="00EE5B17">
        <w:rPr>
          <w:snapToGrid w:val="0"/>
        </w:rPr>
        <w:t xml:space="preserve">The </w:t>
      </w:r>
      <w:r w:rsidR="005C6578">
        <w:rPr>
          <w:snapToGrid w:val="0"/>
        </w:rPr>
        <w:t xml:space="preserve">suggestions and solutions for </w:t>
      </w:r>
      <w:r w:rsidR="00BB7EF2" w:rsidRPr="00EE5B17">
        <w:rPr>
          <w:snapToGrid w:val="0"/>
        </w:rPr>
        <w:t>circuit</w:t>
      </w:r>
      <w:r w:rsidRPr="00EE5B17">
        <w:rPr>
          <w:snapToGrid w:val="0"/>
        </w:rPr>
        <w:t xml:space="preserve"> test</w:t>
      </w:r>
      <w:r w:rsidR="005C6578">
        <w:rPr>
          <w:snapToGrid w:val="0"/>
        </w:rPr>
        <w:t>ing</w:t>
      </w:r>
      <w:r w:rsidRPr="00EE5B17">
        <w:rPr>
          <w:snapToGrid w:val="0"/>
        </w:rPr>
        <w:t xml:space="preserve"> in the</w:t>
      </w:r>
      <w:r w:rsidR="005C6578">
        <w:rPr>
          <w:snapToGrid w:val="0"/>
        </w:rPr>
        <w:t>se</w:t>
      </w:r>
      <w:r w:rsidRPr="00EE5B17">
        <w:rPr>
          <w:snapToGrid w:val="0"/>
        </w:rPr>
        <w:t xml:space="preserve"> Instructions </w:t>
      </w:r>
      <w:r w:rsidR="005C6578">
        <w:rPr>
          <w:snapToGrid w:val="0"/>
        </w:rPr>
        <w:t xml:space="preserve">are for the </w:t>
      </w:r>
      <w:r w:rsidRPr="00EE5B17">
        <w:rPr>
          <w:snapToGrid w:val="0"/>
        </w:rPr>
        <w:t>members</w:t>
      </w:r>
      <w:r w:rsidR="005C6578">
        <w:rPr>
          <w:snapToGrid w:val="0"/>
        </w:rPr>
        <w:t>’</w:t>
      </w:r>
      <w:r w:rsidR="00172FCC">
        <w:rPr>
          <w:snapToGrid w:val="0"/>
        </w:rPr>
        <w:t xml:space="preserve"> </w:t>
      </w:r>
      <w:r w:rsidR="005C6578">
        <w:rPr>
          <w:snapToGrid w:val="0"/>
        </w:rPr>
        <w:t>reference only. M</w:t>
      </w:r>
      <w:r w:rsidRPr="00EE5B17">
        <w:rPr>
          <w:snapToGrid w:val="0"/>
        </w:rPr>
        <w:t>ember</w:t>
      </w:r>
      <w:r w:rsidR="005C6578">
        <w:rPr>
          <w:snapToGrid w:val="0"/>
        </w:rPr>
        <w:t>s</w:t>
      </w:r>
      <w:r w:rsidRPr="00EE5B17">
        <w:rPr>
          <w:snapToGrid w:val="0"/>
        </w:rPr>
        <w:t xml:space="preserve"> may </w:t>
      </w:r>
      <w:r w:rsidR="00045604">
        <w:rPr>
          <w:snapToGrid w:val="0"/>
        </w:rPr>
        <w:t>conduct the testing based on the real situation of their own network</w:t>
      </w:r>
      <w:r w:rsidRPr="00EE5B17">
        <w:rPr>
          <w:snapToGrid w:val="0"/>
        </w:rPr>
        <w:t>.</w:t>
      </w:r>
    </w:p>
    <w:p w14:paraId="49BE81B2" w14:textId="77777777" w:rsidR="00376342" w:rsidRPr="00EE5B17" w:rsidRDefault="00376342">
      <w:pPr>
        <w:spacing w:line="240" w:lineRule="auto"/>
        <w:rPr>
          <w:snapToGrid w:val="0"/>
        </w:rPr>
      </w:pPr>
      <w:r w:rsidRPr="00EE5B17">
        <w:rPr>
          <w:b/>
          <w:bCs/>
          <w:snapToGrid w:val="0"/>
        </w:rPr>
        <w:br w:type="page"/>
      </w:r>
    </w:p>
    <w:p w14:paraId="2C82599D" w14:textId="654A5DA0" w:rsidR="005C7ECD" w:rsidRPr="00EE5B17" w:rsidRDefault="00376342" w:rsidP="00376342">
      <w:pPr>
        <w:pStyle w:val="1"/>
        <w:numPr>
          <w:ilvl w:val="0"/>
          <w:numId w:val="0"/>
        </w:numPr>
        <w:tabs>
          <w:tab w:val="left" w:pos="432"/>
        </w:tabs>
        <w:ind w:left="431" w:firstLine="885"/>
        <w:rPr>
          <w:snapToGrid w:val="0"/>
        </w:rPr>
      </w:pPr>
      <w:bookmarkStart w:id="2" w:name="_Toc6839665"/>
      <w:r w:rsidRPr="00EE5B17">
        <w:rPr>
          <w:snapToGrid w:val="0"/>
        </w:rPr>
        <w:lastRenderedPageBreak/>
        <w:t>Chapter 2</w:t>
      </w:r>
      <w:r w:rsidRPr="00EE5B17">
        <w:rPr>
          <w:b w:val="0"/>
          <w:bCs w:val="0"/>
          <w:snapToGrid w:val="0"/>
        </w:rPr>
        <w:tab/>
      </w:r>
      <w:r w:rsidR="00090EDB" w:rsidRPr="008B112E">
        <w:rPr>
          <w:snapToGrid w:val="0"/>
        </w:rPr>
        <w:t xml:space="preserve">Procedures for Circuit </w:t>
      </w:r>
      <w:r w:rsidR="00090EDB" w:rsidRPr="008B112E">
        <w:rPr>
          <w:rFonts w:hint="eastAsia"/>
          <w:snapToGrid w:val="0"/>
        </w:rPr>
        <w:t>A</w:t>
      </w:r>
      <w:r w:rsidR="00090EDB" w:rsidRPr="00655918">
        <w:rPr>
          <w:snapToGrid w:val="0"/>
        </w:rPr>
        <w:t>ccessing</w:t>
      </w:r>
      <w:bookmarkEnd w:id="2"/>
    </w:p>
    <w:p w14:paraId="1FB4AE9C" w14:textId="593440B5" w:rsidR="00703E61" w:rsidRPr="00EE5B17" w:rsidRDefault="00C8276A" w:rsidP="00FB1FB1">
      <w:pPr>
        <w:rPr>
          <w:snapToGrid w:val="0"/>
        </w:rPr>
      </w:pPr>
      <w:r>
        <w:rPr>
          <w:noProof/>
          <w:kern w:val="2"/>
        </w:rPr>
        <w:pict w14:anchorId="45277966">
          <v:shapetype id="_x0000_t202" coordsize="21600,21600" o:spt="202" path="m,l,21600r21600,l21600,xe">
            <v:stroke joinstyle="miter"/>
            <v:path gradientshapeok="t" o:connecttype="rect"/>
          </v:shapetype>
          <v:shape id="文本框 10" o:spid="_x0000_s1035" type="#_x0000_t202" style="position:absolute;margin-left:127.6pt;margin-top:45.35pt;width:86.8pt;height:40.85pt;z-index:251664384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" stroked="f">
            <v:textbox style="mso-next-textbox:#文本框 10" inset="0,0,0,0">
              <w:txbxContent>
                <w:p w14:paraId="145E5127" w14:textId="2AEBBB03" w:rsidR="007761C4" w:rsidRPr="00A13C9F" w:rsidRDefault="007761C4" w:rsidP="00A13C9F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 w:rsidRPr="006331B2">
                    <w:rPr>
                      <w:rFonts w:ascii="Arial" w:hAnsi="Arial" w:cs="Arial"/>
                      <w:sz w:val="16"/>
                    </w:rPr>
                    <w:t>Access via</w:t>
                  </w:r>
                  <w:r w:rsidRPr="00A13C9F">
                    <w:rPr>
                      <w:rFonts w:ascii="Arial" w:hAnsi="Arial" w:cs="Arial"/>
                      <w:sz w:val="16"/>
                    </w:rPr>
                    <w:t xml:space="preserve"> </w:t>
                  </w:r>
                  <w:r w:rsidR="00471709" w:rsidRPr="00471709">
                    <w:rPr>
                      <w:rFonts w:ascii="Arial" w:hAnsi="Arial" w:cs="Arial"/>
                      <w:sz w:val="16"/>
                    </w:rPr>
                    <w:t>"Three-Exchange Connection"</w:t>
                  </w:r>
                  <w:r w:rsidRPr="00A13C9F">
                    <w:rPr>
                      <w:rFonts w:ascii="Arial" w:hAnsi="Arial" w:cs="Arial"/>
                      <w:sz w:val="16"/>
                    </w:rPr>
                    <w:t xml:space="preserve">, or </w:t>
                  </w:r>
                  <w:r w:rsidR="00471709">
                    <w:rPr>
                      <w:rFonts w:ascii="Arial" w:hAnsi="Arial" w:cs="Arial"/>
                      <w:sz w:val="16"/>
                    </w:rPr>
                    <w:t>custodian connection</w:t>
                  </w:r>
                </w:p>
                <w:p w14:paraId="196B01B6" w14:textId="77777777" w:rsidR="007761C4" w:rsidRPr="00471709" w:rsidRDefault="007761C4" w:rsidP="00A13C9F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8"/>
                    </w:rPr>
                  </w:pPr>
                </w:p>
                <w:p w14:paraId="1C8A367A" w14:textId="7D5894B3" w:rsidR="007761C4" w:rsidRDefault="007761C4" w:rsidP="00A13C9F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8"/>
                    </w:rPr>
                  </w:pPr>
                </w:p>
                <w:p w14:paraId="4A4D8193" w14:textId="1A70C9A2" w:rsidR="007761C4" w:rsidRDefault="007761C4" w:rsidP="00A13C9F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8"/>
                    </w:rPr>
                  </w:pPr>
                </w:p>
                <w:p w14:paraId="73F40E89" w14:textId="77777777" w:rsidR="007761C4" w:rsidRPr="00844163" w:rsidRDefault="007761C4" w:rsidP="00A13C9F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8"/>
                    </w:rPr>
                  </w:pPr>
                </w:p>
              </w:txbxContent>
            </v:textbox>
          </v:shape>
        </w:pict>
      </w:r>
      <w:r>
        <w:rPr>
          <w:noProof/>
          <w:kern w:val="2"/>
        </w:rPr>
        <w:pict w14:anchorId="16691340">
          <v:shape id="文本框 19" o:spid="_x0000_s1026" type="#_x0000_t202" style="position:absolute;margin-left:52.5pt;margin-top:514.95pt;width:58pt;height:13.1pt;z-index:251682816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" stroked="f">
            <v:textbox style="mso-next-textbox:#文本框 19" inset="0,0,0,0">
              <w:txbxContent>
                <w:p w14:paraId="749CD5BF" w14:textId="77777777" w:rsidR="007761C4" w:rsidRPr="00844163" w:rsidRDefault="007761C4" w:rsidP="00844163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End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14152BC0">
          <v:shape id="文本框 11" o:spid="_x0000_s1034" type="#_x0000_t202" style="position:absolute;margin-left:0;margin-top:96.45pt;width:76.75pt;height:28.75pt;z-index:251666432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" stroked="f">
            <v:textbox style="mso-next-textbox:#文本框 11" inset="0,0,0,0">
              <w:txbxContent>
                <w:p w14:paraId="09D4DEA7" w14:textId="22D25427" w:rsidR="007761C4" w:rsidRPr="00844163" w:rsidRDefault="00471709" w:rsidP="00A13C9F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8"/>
                    </w:rPr>
                  </w:pPr>
                  <w:r w:rsidRPr="00471709">
                    <w:rPr>
                      <w:rFonts w:ascii="Arial" w:hAnsi="Arial" w:cs="Arial"/>
                      <w:sz w:val="18"/>
                    </w:rPr>
                    <w:t>Direct Connection</w:t>
                  </w:r>
                  <w:r w:rsidRPr="00471709" w:rsidDel="00471709">
                    <w:rPr>
                      <w:rFonts w:ascii="Arial" w:hAnsi="Arial" w:cs="Arial"/>
                      <w:sz w:val="1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559B62BB">
          <v:shape id="文本框 17" o:spid="_x0000_s1028" type="#_x0000_t202" style="position:absolute;margin-left:16pt;margin-top:388.45pt;width:131.5pt;height:34.5pt;z-index:251678720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" filled="f" stroked="f">
            <v:textbox style="mso-next-textbox:#文本框 17" inset="0,0,0,0">
              <w:txbxContent>
                <w:p w14:paraId="0173DF6B" w14:textId="53528A65" w:rsidR="007761C4" w:rsidRPr="00844163" w:rsidRDefault="007761C4" w:rsidP="00577C58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5"/>
                    </w:rPr>
                  </w:pPr>
                  <w:r>
                    <w:rPr>
                      <w:rFonts w:ascii="Arial" w:hAnsi="Arial" w:cs="Arial" w:hint="eastAsia"/>
                      <w:sz w:val="15"/>
                    </w:rPr>
                    <w:t>T</w:t>
                  </w:r>
                  <w:r>
                    <w:rPr>
                      <w:rFonts w:ascii="Arial" w:hAnsi="Arial" w:cs="Arial"/>
                      <w:sz w:val="15"/>
                    </w:rPr>
                    <w:t xml:space="preserve">he applicant configures the </w:t>
                  </w:r>
                  <w:r>
                    <w:rPr>
                      <w:rFonts w:ascii="Arial" w:hAnsi="Arial" w:cs="Arial" w:hint="eastAsia"/>
                      <w:sz w:val="15"/>
                    </w:rPr>
                    <w:t>circuit</w:t>
                  </w:r>
                  <w:r>
                    <w:rPr>
                      <w:rFonts w:ascii="Arial" w:hAnsi="Arial" w:cs="Arial"/>
                      <w:sz w:val="15"/>
                    </w:rPr>
                    <w:t>, applies for seat IP binding</w:t>
                  </w:r>
                  <w:r w:rsidR="006331B2">
                    <w:rPr>
                      <w:rFonts w:ascii="Arial" w:hAnsi="Arial" w:cs="Arial"/>
                      <w:sz w:val="15"/>
                    </w:rPr>
                    <w:t xml:space="preserve">, </w:t>
                  </w:r>
                  <w:r>
                    <w:rPr>
                      <w:rFonts w:ascii="Arial" w:hAnsi="Arial" w:cs="Arial"/>
                      <w:sz w:val="15"/>
                    </w:rPr>
                    <w:t>conducts connectivity and switch tests.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581445E1">
          <v:shape id="文本框 18" o:spid="_x0000_s1027" type="#_x0000_t202" style="position:absolute;margin-left:8.5pt;margin-top:447.95pt;width:145pt;height:32pt;z-index:251680768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" filled="f" stroked="f">
            <v:textbox style="mso-next-textbox:#文本框 18" inset="0,0,0,0">
              <w:txbxContent>
                <w:p w14:paraId="3993917E" w14:textId="573FB777" w:rsidR="007761C4" w:rsidRPr="00844163" w:rsidRDefault="007761C4" w:rsidP="00577C58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5"/>
                    </w:rPr>
                  </w:pPr>
                  <w:r>
                    <w:rPr>
                      <w:rFonts w:ascii="Arial" w:hAnsi="Arial" w:cs="Arial"/>
                      <w:sz w:val="15"/>
                    </w:rPr>
                    <w:t xml:space="preserve">After testing, the applicant completes the test report and send it via e-mail to </w:t>
                  </w:r>
                  <w:r w:rsidRPr="006A7C92">
                    <w:rPr>
                      <w:rFonts w:ascii="Arial" w:hAnsi="Arial" w:cs="Arial"/>
                      <w:sz w:val="15"/>
                    </w:rPr>
                    <w:t>tech_support@cffex.com.cn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1CC9BB75">
          <v:shape id="文本框 16" o:spid="_x0000_s1029" type="#_x0000_t202" style="position:absolute;margin-left:6pt;margin-top:313.95pt;width:153pt;height:48pt;z-index:251676672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" filled="f" stroked="f">
            <v:textbox style="mso-next-textbox:#文本框 16" inset="0,0,0,0">
              <w:txbxContent>
                <w:p w14:paraId="489110B2" w14:textId="6BAC4B0B" w:rsidR="007761C4" w:rsidRPr="00844163" w:rsidRDefault="007761C4" w:rsidP="00577C58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5"/>
                    </w:rPr>
                  </w:pPr>
                  <w:r>
                    <w:rPr>
                      <w:rFonts w:ascii="Arial" w:hAnsi="Arial" w:cs="Arial"/>
                      <w:sz w:val="15"/>
                    </w:rPr>
                    <w:t xml:space="preserve">The Exchange sends the </w:t>
                  </w:r>
                  <w:r>
                    <w:rPr>
                      <w:rFonts w:ascii="Arial" w:hAnsi="Arial" w:cs="Arial" w:hint="eastAsia"/>
                      <w:sz w:val="15"/>
                    </w:rPr>
                    <w:t>circuit</w:t>
                  </w:r>
                  <w:r>
                    <w:rPr>
                      <w:rFonts w:ascii="Arial" w:hAnsi="Arial" w:cs="Arial"/>
                      <w:sz w:val="15"/>
                    </w:rPr>
                    <w:t xml:space="preserve"> configuration information and the templates of </w:t>
                  </w:r>
                  <w:r w:rsidRPr="006331B2">
                    <w:rPr>
                      <w:rFonts w:ascii="Arial" w:hAnsi="Arial" w:cs="Arial"/>
                      <w:i/>
                      <w:sz w:val="15"/>
                    </w:rPr>
                    <w:t>Attachment 1.6: Circuit Connectivity Test Report</w:t>
                  </w:r>
                  <w:r>
                    <w:rPr>
                      <w:rFonts w:ascii="Arial" w:hAnsi="Arial" w:cs="Arial"/>
                      <w:sz w:val="15"/>
                    </w:rPr>
                    <w:t xml:space="preserve"> and </w:t>
                  </w:r>
                  <w:r w:rsidRPr="006331B2">
                    <w:rPr>
                      <w:rFonts w:ascii="Arial" w:hAnsi="Arial" w:cs="Arial"/>
                      <w:i/>
                      <w:sz w:val="15"/>
                    </w:rPr>
                    <w:t>Attachment 1.7: Circuit Switch Test Report</w:t>
                  </w:r>
                  <w:r>
                    <w:rPr>
                      <w:rFonts w:ascii="Arial" w:hAnsi="Arial" w:cs="Arial"/>
                      <w:sz w:val="15"/>
                    </w:rPr>
                    <w:t xml:space="preserve"> to the owner via e-mail.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02292E81">
          <v:shape id="文本框 15" o:spid="_x0000_s1030" type="#_x0000_t202" style="position:absolute;margin-left:255.5pt;margin-top:161.45pt;width:70.5pt;height:30.5pt;z-index:251674624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" filled="f" stroked="f">
            <v:textbox style="mso-next-textbox:#文本框 15" inset="0,0,0,0">
              <w:txbxContent>
                <w:p w14:paraId="592983A1" w14:textId="426E2367" w:rsidR="007761C4" w:rsidRPr="00844163" w:rsidRDefault="007761C4" w:rsidP="00577C58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5"/>
                    </w:rPr>
                  </w:pPr>
                  <w:r>
                    <w:rPr>
                      <w:rFonts w:ascii="Arial" w:hAnsi="Arial" w:cs="Arial"/>
                      <w:sz w:val="15"/>
                    </w:rPr>
                    <w:t>The Exchange grants approval.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00E9CAC8">
          <v:shape id="文本框 14" o:spid="_x0000_s1031" type="#_x0000_t202" style="position:absolute;margin-left:44pt;margin-top:252.95pt;width:73.5pt;height:35.5pt;z-index:251672576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" filled="f" stroked="f">
            <v:textbox style="mso-next-textbox:#文本框 14" inset="0,0,0,0">
              <w:txbxContent>
                <w:p w14:paraId="5A4EF3ED" w14:textId="1650F1B9" w:rsidR="007761C4" w:rsidRPr="00844163" w:rsidRDefault="007761C4" w:rsidP="00577C58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5"/>
                    </w:rPr>
                  </w:pPr>
                  <w:r>
                    <w:rPr>
                      <w:rFonts w:ascii="Arial" w:hAnsi="Arial" w:cs="Arial"/>
                      <w:sz w:val="15"/>
                    </w:rPr>
                    <w:t>The Exchange receives a work order from the ISP.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24150BD0">
          <v:shape id="文本框 13" o:spid="_x0000_s1032" type="#_x0000_t202" style="position:absolute;margin-left:30.5pt;margin-top:196.95pt;width:102.5pt;height:32.5pt;z-index:251670528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" filled="f" stroked="f">
            <v:textbox style="mso-next-textbox:#文本框 13" inset="0,0,0,0">
              <w:txbxContent>
                <w:p w14:paraId="272E05C9" w14:textId="3A560EBD" w:rsidR="007761C4" w:rsidRPr="00844163" w:rsidRDefault="007761C4" w:rsidP="00577C58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5"/>
                    </w:rPr>
                  </w:pPr>
                  <w:r>
                    <w:rPr>
                      <w:rFonts w:ascii="Arial" w:hAnsi="Arial" w:cs="Arial"/>
                      <w:sz w:val="15"/>
                    </w:rPr>
                    <w:t>The applicant applies to ISP</w:t>
                  </w:r>
                  <w:r>
                    <w:rPr>
                      <w:rFonts w:ascii="Arial" w:hAnsi="Arial" w:cs="Arial" w:hint="eastAsia"/>
                      <w:sz w:val="15"/>
                    </w:rPr>
                    <w:t xml:space="preserve"> </w:t>
                  </w:r>
                  <w:r>
                    <w:rPr>
                      <w:rFonts w:ascii="Arial" w:hAnsi="Arial" w:cs="Arial"/>
                      <w:sz w:val="15"/>
                    </w:rPr>
                    <w:t xml:space="preserve">for </w:t>
                  </w:r>
                  <w:r>
                    <w:rPr>
                      <w:rFonts w:ascii="Arial" w:hAnsi="Arial" w:cs="Arial" w:hint="eastAsia"/>
                      <w:sz w:val="15"/>
                    </w:rPr>
                    <w:t>circuit</w:t>
                  </w:r>
                  <w:r>
                    <w:rPr>
                      <w:rFonts w:ascii="Arial" w:hAnsi="Arial" w:cs="Arial"/>
                      <w:sz w:val="15"/>
                    </w:rPr>
                    <w:t xml:space="preserve"> accessing.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5672FB07">
          <v:shape id="文本框 12" o:spid="_x0000_s1033" type="#_x0000_t202" style="position:absolute;margin-left:19pt;margin-top:130.95pt;width:125.5pt;height:37.5pt;z-index:251668480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" filled="f" stroked="f">
            <v:textbox style="mso-next-textbox:#文本框 12" inset="0,0,0,0">
              <w:txbxContent>
                <w:p w14:paraId="4EFA564C" w14:textId="381FA7F9" w:rsidR="007761C4" w:rsidRPr="00844163" w:rsidRDefault="007761C4" w:rsidP="00577C58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5"/>
                    </w:rPr>
                  </w:pPr>
                  <w:r>
                    <w:rPr>
                      <w:rFonts w:ascii="Arial" w:hAnsi="Arial" w:cs="Arial"/>
                      <w:sz w:val="15"/>
                    </w:rPr>
                    <w:t xml:space="preserve">The applicant faxes the filled </w:t>
                  </w:r>
                  <w:r w:rsidRPr="00DE5ED3">
                    <w:rPr>
                      <w:rFonts w:ascii="Arial" w:hAnsi="Arial" w:cs="Arial"/>
                      <w:i/>
                      <w:sz w:val="15"/>
                    </w:rPr>
                    <w:t>Attach</w:t>
                  </w:r>
                  <w:r>
                    <w:rPr>
                      <w:rFonts w:ascii="Arial" w:hAnsi="Arial" w:cs="Arial"/>
                      <w:i/>
                      <w:sz w:val="15"/>
                    </w:rPr>
                    <w:t>ment</w:t>
                  </w:r>
                  <w:r w:rsidRPr="00DE5ED3">
                    <w:rPr>
                      <w:rFonts w:ascii="Arial" w:hAnsi="Arial" w:cs="Arial"/>
                      <w:i/>
                      <w:sz w:val="15"/>
                    </w:rPr>
                    <w:t xml:space="preserve"> 1.1</w:t>
                  </w:r>
                  <w:r>
                    <w:rPr>
                      <w:rFonts w:ascii="Arial" w:hAnsi="Arial" w:cs="Arial"/>
                      <w:i/>
                      <w:sz w:val="15"/>
                    </w:rPr>
                    <w:t>:</w:t>
                  </w:r>
                  <w:r w:rsidRPr="00DE5ED3">
                    <w:rPr>
                      <w:rFonts w:ascii="Arial" w:hAnsi="Arial" w:cs="Arial"/>
                      <w:i/>
                      <w:sz w:val="15"/>
                    </w:rPr>
                    <w:t xml:space="preserve"> Circuit Accessing Application Form</w:t>
                  </w:r>
                  <w:r>
                    <w:rPr>
                      <w:rFonts w:ascii="Arial" w:hAnsi="Arial" w:cs="Arial"/>
                      <w:sz w:val="15"/>
                    </w:rPr>
                    <w:t xml:space="preserve"> with the company seal on it to 021-50160500.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0B3C2BA3">
          <v:shape id="文本框 5" o:spid="_x0000_s1036" type="#_x0000_t202" style="position:absolute;margin-left:224.5pt;margin-top:56.45pt;width:132pt;height:46.5pt;z-index:251662336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" filled="f" stroked="f">
            <v:textbox style="mso-next-textbox:#文本框 5" inset="0,0,0,0">
              <w:txbxContent>
                <w:p w14:paraId="125D0946" w14:textId="707C3E1A" w:rsidR="007761C4" w:rsidRPr="00844163" w:rsidRDefault="007761C4" w:rsidP="00577C58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Th</w:t>
                  </w:r>
                  <w:r>
                    <w:rPr>
                      <w:rFonts w:ascii="Arial" w:hAnsi="Arial" w:cs="Arial"/>
                      <w:sz w:val="18"/>
                    </w:rPr>
                    <w:t>e applicant submits the seat IP binding application via the member service syste</w:t>
                  </w:r>
                  <w:r>
                    <w:rPr>
                      <w:rFonts w:ascii="Arial" w:hAnsi="Arial" w:cs="Arial"/>
                      <w:sz w:val="18"/>
                    </w:rPr>
                    <w:t>m.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1E62B940">
          <v:shape id="文本框 4" o:spid="_x0000_s1037" type="#_x0000_t202" style="position:absolute;margin-left:49pt;margin-top:68.95pt;width:65pt;height:20.5pt;z-index:251660288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" filled="f" stroked="f">
            <v:textbox style="mso-next-textbox:#文本框 4" inset="0,0,0,0">
              <w:txbxContent>
                <w:p w14:paraId="35EB9144" w14:textId="12803BE9" w:rsidR="007761C4" w:rsidRPr="00844163" w:rsidRDefault="007761C4" w:rsidP="00844163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 w:hint="eastAsia"/>
                      <w:sz w:val="18"/>
                    </w:rPr>
                    <w:t xml:space="preserve">Access </w:t>
                  </w:r>
                  <w:r>
                    <w:rPr>
                      <w:rFonts w:ascii="Arial" w:hAnsi="Arial" w:cs="Arial"/>
                      <w:sz w:val="18"/>
                    </w:rPr>
                    <w:t>type?</w:t>
                  </w:r>
                </w:p>
              </w:txbxContent>
            </v:textbox>
          </v:shape>
        </w:pict>
      </w:r>
      <w:r>
        <w:rPr>
          <w:noProof/>
          <w:kern w:val="2"/>
        </w:rPr>
        <w:pict w14:anchorId="4C698618">
          <v:shape id="文本框 3" o:spid="_x0000_s1038" type="#_x0000_t202" style="position:absolute;margin-left:15.5pt;margin-top:10.95pt;width:132pt;height:32pt;z-index:251658240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" filled="f" stroked="f">
            <v:textbox style="mso-next-textbox:#文本框 3" inset="0,0,0,0">
              <w:txbxContent>
                <w:p w14:paraId="48BF920E" w14:textId="794E97B9" w:rsidR="007761C4" w:rsidRPr="00844163" w:rsidRDefault="007761C4" w:rsidP="00844163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 w:hint="eastAsia"/>
                      <w:sz w:val="18"/>
                    </w:rPr>
                    <w:t>C</w:t>
                  </w:r>
                  <w:r>
                    <w:rPr>
                      <w:rFonts w:ascii="Arial" w:hAnsi="Arial" w:cs="Arial" w:hint="eastAsia"/>
                      <w:sz w:val="18"/>
                    </w:rPr>
                    <w:t>ircuit</w:t>
                  </w:r>
                  <w:r>
                    <w:rPr>
                      <w:rFonts w:ascii="Arial" w:hAnsi="Arial" w:cs="Arial"/>
                      <w:sz w:val="18"/>
                    </w:rPr>
                    <w:t xml:space="preserve"> a</w:t>
                  </w:r>
                  <w:r w:rsidRPr="00090EDB">
                    <w:rPr>
                      <w:rFonts w:ascii="Arial" w:hAnsi="Arial" w:cs="Arial"/>
                      <w:sz w:val="18"/>
                    </w:rPr>
                    <w:t>ccessing</w:t>
                  </w:r>
                  <w:r>
                    <w:rPr>
                      <w:rFonts w:ascii="Arial" w:hAnsi="Arial" w:cs="Arial"/>
                      <w:sz w:val="18"/>
                    </w:rPr>
                    <w:t xml:space="preserve"> application</w:t>
                  </w:r>
                </w:p>
              </w:txbxContent>
            </v:textbox>
          </v:shape>
        </w:pict>
      </w:r>
      <w:r w:rsidR="00E5670F" w:rsidRPr="001B26F7">
        <w:rPr>
          <w:noProof/>
        </w:rPr>
        <w:drawing>
          <wp:inline distT="0" distB="0" distL="0" distR="0" wp14:anchorId="37190B4D" wp14:editId="56D359E5">
            <wp:extent cx="4615192" cy="690161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18571" cy="690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B5097" w14:textId="69674CB3" w:rsidR="006F12DF" w:rsidRPr="00EE5B17" w:rsidRDefault="00D558E2" w:rsidP="00FB1FB1">
      <w:pPr>
        <w:rPr>
          <w:snapToGrid w:val="0"/>
        </w:rPr>
      </w:pPr>
      <w:r>
        <w:rPr>
          <w:snapToGrid w:val="0"/>
        </w:rPr>
        <w:t>P.S.</w:t>
      </w:r>
    </w:p>
    <w:p w14:paraId="6E6F9A5A" w14:textId="76F0283B" w:rsidR="00D34598" w:rsidRPr="006C7623" w:rsidRDefault="00376342" w:rsidP="00376342">
      <w:pPr>
        <w:ind w:left="360" w:hanging="360"/>
        <w:rPr>
          <w:snapToGrid w:val="0"/>
        </w:rPr>
      </w:pPr>
      <w:r w:rsidRPr="006C7623">
        <w:rPr>
          <w:snapToGrid w:val="0"/>
        </w:rPr>
        <w:lastRenderedPageBreak/>
        <w:t>1</w:t>
      </w:r>
      <w:r w:rsidRPr="006C7623">
        <w:rPr>
          <w:snapToGrid w:val="0"/>
        </w:rPr>
        <w:t>．</w:t>
      </w:r>
      <w:r w:rsidRPr="006C7623">
        <w:rPr>
          <w:snapToGrid w:val="0"/>
        </w:rPr>
        <w:tab/>
      </w:r>
      <w:r w:rsidR="00E9089C">
        <w:rPr>
          <w:snapToGrid w:val="0"/>
        </w:rPr>
        <w:t>For c</w:t>
      </w:r>
      <w:r w:rsidR="00696305">
        <w:rPr>
          <w:rFonts w:hint="eastAsia"/>
          <w:snapToGrid w:val="0"/>
        </w:rPr>
        <w:t>om</w:t>
      </w:r>
      <w:r w:rsidR="00696305">
        <w:rPr>
          <w:snapToGrid w:val="0"/>
        </w:rPr>
        <w:t>panies applying</w:t>
      </w:r>
      <w:r w:rsidRPr="006C7623">
        <w:rPr>
          <w:snapToGrid w:val="0"/>
        </w:rPr>
        <w:t xml:space="preserve"> for a </w:t>
      </w:r>
      <w:r w:rsidR="00E9089C">
        <w:rPr>
          <w:snapToGrid w:val="0"/>
        </w:rPr>
        <w:t xml:space="preserve">direct </w:t>
      </w:r>
      <w:r w:rsidR="00474217">
        <w:rPr>
          <w:snapToGrid w:val="0"/>
        </w:rPr>
        <w:t>connection</w:t>
      </w:r>
      <w:r w:rsidRPr="006C7623">
        <w:rPr>
          <w:snapToGrid w:val="0"/>
        </w:rPr>
        <w:t xml:space="preserve"> </w:t>
      </w:r>
      <w:r w:rsidR="00696305">
        <w:rPr>
          <w:snapToGrid w:val="0"/>
        </w:rPr>
        <w:t xml:space="preserve">to </w:t>
      </w:r>
      <w:r w:rsidRPr="006C7623">
        <w:rPr>
          <w:snapToGrid w:val="0"/>
        </w:rPr>
        <w:t>the Exchange</w:t>
      </w:r>
    </w:p>
    <w:p w14:paraId="4A81654E" w14:textId="6D47DD13" w:rsidR="00D34598" w:rsidRPr="006C7623" w:rsidRDefault="00376342" w:rsidP="00376342">
      <w:pPr>
        <w:ind w:left="720" w:hanging="360"/>
        <w:rPr>
          <w:snapToGrid w:val="0"/>
        </w:rPr>
      </w:pPr>
      <w:r w:rsidRPr="006C7623">
        <w:rPr>
          <w:snapToGrid w:val="0"/>
        </w:rPr>
        <w:t>1)</w:t>
      </w:r>
      <w:r w:rsidRPr="006C7623">
        <w:rPr>
          <w:snapToGrid w:val="0"/>
        </w:rPr>
        <w:tab/>
      </w:r>
      <w:r w:rsidR="00EC4FA2">
        <w:rPr>
          <w:snapToGrid w:val="0"/>
        </w:rPr>
        <w:t xml:space="preserve">The applicant </w:t>
      </w:r>
      <w:r w:rsidR="0055481B">
        <w:rPr>
          <w:snapToGrid w:val="0"/>
        </w:rPr>
        <w:t>s</w:t>
      </w:r>
      <w:r w:rsidR="0055481B" w:rsidRPr="006C7623">
        <w:rPr>
          <w:snapToGrid w:val="0"/>
        </w:rPr>
        <w:t>ubmit</w:t>
      </w:r>
      <w:r w:rsidR="00EC4FA2">
        <w:rPr>
          <w:snapToGrid w:val="0"/>
        </w:rPr>
        <w:t>s</w:t>
      </w:r>
      <w:r w:rsidR="0055481B" w:rsidRPr="006C7623">
        <w:rPr>
          <w:snapToGrid w:val="0"/>
        </w:rPr>
        <w:t xml:space="preserve"> </w:t>
      </w:r>
      <w:r w:rsidRPr="006C7623">
        <w:rPr>
          <w:snapToGrid w:val="0"/>
        </w:rPr>
        <w:t xml:space="preserve">an application to </w:t>
      </w:r>
      <w:r w:rsidR="0041478D">
        <w:rPr>
          <w:snapToGrid w:val="0"/>
        </w:rPr>
        <w:t>SFFIT</w:t>
      </w:r>
      <w:r w:rsidRPr="006C7623">
        <w:rPr>
          <w:snapToGrid w:val="0"/>
        </w:rPr>
        <w:t xml:space="preserve"> </w:t>
      </w:r>
      <w:r w:rsidRPr="00E947D0">
        <w:rPr>
          <w:snapToGrid w:val="0"/>
        </w:rPr>
        <w:t>(</w:t>
      </w:r>
      <w:r w:rsidRPr="006331B2">
        <w:rPr>
          <w:bCs/>
          <w:snapToGrid w:val="0"/>
        </w:rPr>
        <w:t>log</w:t>
      </w:r>
      <w:r w:rsidR="00EC4FA2">
        <w:rPr>
          <w:bCs/>
          <w:snapToGrid w:val="0"/>
        </w:rPr>
        <w:t>s</w:t>
      </w:r>
      <w:r w:rsidRPr="006331B2">
        <w:rPr>
          <w:bCs/>
          <w:snapToGrid w:val="0"/>
        </w:rPr>
        <w:t xml:space="preserve"> in</w:t>
      </w:r>
      <w:r w:rsidRPr="006A7C92">
        <w:rPr>
          <w:bCs/>
          <w:snapToGrid w:val="0"/>
        </w:rPr>
        <w:t xml:space="preserve"> www.cffex.com.cn</w:t>
      </w:r>
      <w:r w:rsidR="00C44876" w:rsidRPr="00E947D0">
        <w:rPr>
          <w:bCs/>
          <w:snapToGrid w:val="0"/>
        </w:rPr>
        <w:t>,</w:t>
      </w:r>
      <w:r w:rsidRPr="00E947D0">
        <w:rPr>
          <w:bCs/>
          <w:snapToGrid w:val="0"/>
        </w:rPr>
        <w:t xml:space="preserve"> </w:t>
      </w:r>
      <w:r w:rsidRPr="006331B2">
        <w:rPr>
          <w:bCs/>
          <w:snapToGrid w:val="0"/>
        </w:rPr>
        <w:t>download</w:t>
      </w:r>
      <w:r w:rsidR="00341071">
        <w:rPr>
          <w:bCs/>
          <w:snapToGrid w:val="0"/>
        </w:rPr>
        <w:t>s</w:t>
      </w:r>
      <w:r w:rsidRPr="006331B2">
        <w:rPr>
          <w:bCs/>
          <w:snapToGrid w:val="0"/>
        </w:rPr>
        <w:t xml:space="preserve"> the template of </w:t>
      </w:r>
      <w:r w:rsidR="00C44876" w:rsidRPr="006331B2">
        <w:rPr>
          <w:bCs/>
          <w:i/>
          <w:snapToGrid w:val="0"/>
        </w:rPr>
        <w:t>Attachment 1.1: Circuit Accessing Application Form</w:t>
      </w:r>
      <w:r w:rsidRPr="00E947D0">
        <w:rPr>
          <w:bCs/>
          <w:snapToGrid w:val="0"/>
        </w:rPr>
        <w:t xml:space="preserve">, </w:t>
      </w:r>
      <w:r w:rsidR="00341071">
        <w:rPr>
          <w:bCs/>
          <w:snapToGrid w:val="0"/>
        </w:rPr>
        <w:t xml:space="preserve">and </w:t>
      </w:r>
      <w:r w:rsidR="00C44876" w:rsidRPr="00E947D0">
        <w:rPr>
          <w:bCs/>
          <w:snapToGrid w:val="0"/>
        </w:rPr>
        <w:t>send</w:t>
      </w:r>
      <w:r w:rsidR="00EC4FA2">
        <w:rPr>
          <w:bCs/>
          <w:snapToGrid w:val="0"/>
        </w:rPr>
        <w:t>s</w:t>
      </w:r>
      <w:r w:rsidR="00C44876" w:rsidRPr="00E947D0">
        <w:rPr>
          <w:bCs/>
          <w:snapToGrid w:val="0"/>
        </w:rPr>
        <w:t xml:space="preserve"> the filled form with the company seal on it to</w:t>
      </w:r>
      <w:r w:rsidRPr="006A7C92">
        <w:rPr>
          <w:bCs/>
          <w:snapToGrid w:val="0"/>
        </w:rPr>
        <w:t xml:space="preserve"> </w:t>
      </w:r>
      <w:r w:rsidRPr="006A7C92">
        <w:rPr>
          <w:snapToGrid w:val="0"/>
        </w:rPr>
        <w:t>tech_support@cffex.com.cn)</w:t>
      </w:r>
      <w:r w:rsidRPr="006C7623">
        <w:rPr>
          <w:snapToGrid w:val="0"/>
        </w:rPr>
        <w:t>.</w:t>
      </w:r>
    </w:p>
    <w:p w14:paraId="61184FDA" w14:textId="5CAB624D" w:rsidR="00D34598" w:rsidRPr="006C7623" w:rsidRDefault="00376342" w:rsidP="00376342">
      <w:pPr>
        <w:ind w:left="720" w:hanging="360"/>
        <w:rPr>
          <w:snapToGrid w:val="0"/>
        </w:rPr>
      </w:pPr>
      <w:bookmarkStart w:id="3" w:name="OLE_LINK7"/>
      <w:bookmarkStart w:id="4" w:name="OLE_LINK8"/>
      <w:r w:rsidRPr="00B72BFA">
        <w:rPr>
          <w:snapToGrid w:val="0"/>
        </w:rPr>
        <w:t>2)</w:t>
      </w:r>
      <w:r w:rsidRPr="00B72BFA">
        <w:rPr>
          <w:snapToGrid w:val="0"/>
        </w:rPr>
        <w:tab/>
      </w:r>
      <w:r w:rsidR="00B10C62">
        <w:rPr>
          <w:snapToGrid w:val="0"/>
        </w:rPr>
        <w:t xml:space="preserve">The applicant </w:t>
      </w:r>
      <w:r w:rsidR="002965FC">
        <w:rPr>
          <w:snapToGrid w:val="0"/>
        </w:rPr>
        <w:t>req</w:t>
      </w:r>
      <w:r w:rsidR="006A7C92">
        <w:rPr>
          <w:snapToGrid w:val="0"/>
        </w:rPr>
        <w:t>uests</w:t>
      </w:r>
      <w:r w:rsidRPr="006C7623">
        <w:rPr>
          <w:snapToGrid w:val="0"/>
        </w:rPr>
        <w:t xml:space="preserve"> the </w:t>
      </w:r>
      <w:r w:rsidR="006C7623">
        <w:rPr>
          <w:snapToGrid w:val="0"/>
        </w:rPr>
        <w:t>ISP</w:t>
      </w:r>
      <w:r w:rsidRPr="006C7623">
        <w:rPr>
          <w:snapToGrid w:val="0"/>
        </w:rPr>
        <w:t xml:space="preserve"> to submit a work order to the Exchange upon completion of the configuration</w:t>
      </w:r>
      <w:r w:rsidR="00B10C62">
        <w:rPr>
          <w:snapToGrid w:val="0"/>
        </w:rPr>
        <w:t>.</w:t>
      </w:r>
      <w:r w:rsidRPr="006C7623">
        <w:rPr>
          <w:snapToGrid w:val="0"/>
        </w:rPr>
        <w:t xml:space="preserve"> </w:t>
      </w:r>
      <w:r w:rsidR="00514174">
        <w:rPr>
          <w:snapToGrid w:val="0"/>
        </w:rPr>
        <w:t>Then t</w:t>
      </w:r>
      <w:r w:rsidRPr="006C7623">
        <w:rPr>
          <w:snapToGrid w:val="0"/>
        </w:rPr>
        <w:t>he Exchange carr</w:t>
      </w:r>
      <w:r w:rsidR="00B10C62">
        <w:rPr>
          <w:snapToGrid w:val="0"/>
        </w:rPr>
        <w:t>ies</w:t>
      </w:r>
      <w:r w:rsidRPr="006C7623">
        <w:rPr>
          <w:snapToGrid w:val="0"/>
        </w:rPr>
        <w:t xml:space="preserve"> out operations </w:t>
      </w:r>
      <w:r w:rsidR="00514174">
        <w:rPr>
          <w:snapToGrid w:val="0"/>
        </w:rPr>
        <w:t>in accordance with</w:t>
      </w:r>
      <w:r w:rsidRPr="006C7623">
        <w:rPr>
          <w:snapToGrid w:val="0"/>
        </w:rPr>
        <w:t xml:space="preserve"> </w:t>
      </w:r>
      <w:r w:rsidR="00B10C62">
        <w:rPr>
          <w:snapToGrid w:val="0"/>
        </w:rPr>
        <w:t>th</w:t>
      </w:r>
      <w:r w:rsidR="00B10C62" w:rsidRPr="00514174">
        <w:rPr>
          <w:snapToGrid w:val="0"/>
        </w:rPr>
        <w:t>e</w:t>
      </w:r>
      <w:r w:rsidRPr="00514174">
        <w:rPr>
          <w:snapToGrid w:val="0"/>
        </w:rPr>
        <w:t xml:space="preserve"> work order</w:t>
      </w:r>
      <w:r w:rsidR="00514174" w:rsidRPr="00514174">
        <w:rPr>
          <w:snapToGrid w:val="0"/>
        </w:rPr>
        <w:t>.</w:t>
      </w:r>
      <w:r w:rsidRPr="00514174">
        <w:rPr>
          <w:snapToGrid w:val="0"/>
        </w:rPr>
        <w:t xml:space="preserve"> </w:t>
      </w:r>
      <w:r w:rsidR="00514174" w:rsidRPr="00514174">
        <w:rPr>
          <w:snapToGrid w:val="0"/>
        </w:rPr>
        <w:t>A</w:t>
      </w:r>
      <w:r w:rsidRPr="00514174">
        <w:rPr>
          <w:snapToGrid w:val="0"/>
        </w:rPr>
        <w:t xml:space="preserve">fter </w:t>
      </w:r>
      <w:r w:rsidR="00514174" w:rsidRPr="00514174">
        <w:rPr>
          <w:snapToGrid w:val="0"/>
        </w:rPr>
        <w:t>that</w:t>
      </w:r>
      <w:r w:rsidRPr="00514174">
        <w:rPr>
          <w:snapToGrid w:val="0"/>
        </w:rPr>
        <w:t xml:space="preserve">, the </w:t>
      </w:r>
      <w:r w:rsidR="002965FC" w:rsidRPr="00514174">
        <w:rPr>
          <w:snapToGrid w:val="0"/>
        </w:rPr>
        <w:t xml:space="preserve">applicant </w:t>
      </w:r>
      <w:r w:rsidRPr="00514174">
        <w:rPr>
          <w:snapToGrid w:val="0"/>
        </w:rPr>
        <w:t>will receive the templates o</w:t>
      </w:r>
      <w:r w:rsidRPr="006331B2">
        <w:rPr>
          <w:i/>
          <w:snapToGrid w:val="0"/>
        </w:rPr>
        <w:t xml:space="preserve">f </w:t>
      </w:r>
      <w:r w:rsidRPr="006331B2">
        <w:rPr>
          <w:bCs/>
          <w:i/>
          <w:snapToGrid w:val="0"/>
        </w:rPr>
        <w:t xml:space="preserve">Attachment 1.6: </w:t>
      </w:r>
      <w:r w:rsidR="00BB7EF2" w:rsidRPr="006331B2">
        <w:rPr>
          <w:bCs/>
          <w:i/>
          <w:snapToGrid w:val="0"/>
        </w:rPr>
        <w:t>Circuit</w:t>
      </w:r>
      <w:r w:rsidRPr="006331B2">
        <w:rPr>
          <w:bCs/>
          <w:i/>
          <w:snapToGrid w:val="0"/>
        </w:rPr>
        <w:t xml:space="preserve"> Switch</w:t>
      </w:r>
      <w:r w:rsidR="00514174" w:rsidRPr="006331B2">
        <w:rPr>
          <w:bCs/>
          <w:i/>
          <w:snapToGrid w:val="0"/>
        </w:rPr>
        <w:t>ing</w:t>
      </w:r>
      <w:r w:rsidRPr="006331B2">
        <w:rPr>
          <w:bCs/>
          <w:i/>
          <w:snapToGrid w:val="0"/>
        </w:rPr>
        <w:t xml:space="preserve"> Test Report</w:t>
      </w:r>
      <w:r w:rsidRPr="006331B2">
        <w:rPr>
          <w:bCs/>
          <w:snapToGrid w:val="0"/>
        </w:rPr>
        <w:t xml:space="preserve"> and </w:t>
      </w:r>
      <w:r w:rsidRPr="006331B2">
        <w:rPr>
          <w:bCs/>
          <w:i/>
          <w:snapToGrid w:val="0"/>
        </w:rPr>
        <w:t xml:space="preserve">Attachment 1.7: </w:t>
      </w:r>
      <w:r w:rsidR="00BB7EF2" w:rsidRPr="006331B2">
        <w:rPr>
          <w:bCs/>
          <w:i/>
          <w:snapToGrid w:val="0"/>
        </w:rPr>
        <w:t>Circuit</w:t>
      </w:r>
      <w:r w:rsidRPr="006331B2">
        <w:rPr>
          <w:bCs/>
          <w:i/>
          <w:snapToGrid w:val="0"/>
        </w:rPr>
        <w:t xml:space="preserve"> Connectivity Test Report</w:t>
      </w:r>
      <w:r w:rsidRPr="00514174">
        <w:rPr>
          <w:snapToGrid w:val="0"/>
        </w:rPr>
        <w:t>.</w:t>
      </w:r>
    </w:p>
    <w:p w14:paraId="7CBC5B52" w14:textId="25BD7E3F" w:rsidR="005A7674" w:rsidRPr="000D1743" w:rsidRDefault="00376342" w:rsidP="00376342">
      <w:pPr>
        <w:ind w:left="720" w:hanging="360"/>
        <w:rPr>
          <w:snapToGrid w:val="0"/>
        </w:rPr>
      </w:pPr>
      <w:r w:rsidRPr="006C7623">
        <w:rPr>
          <w:snapToGrid w:val="0"/>
        </w:rPr>
        <w:t>3)</w:t>
      </w:r>
      <w:r w:rsidRPr="006C7623">
        <w:rPr>
          <w:snapToGrid w:val="0"/>
        </w:rPr>
        <w:tab/>
      </w:r>
      <w:r w:rsidR="000D1743">
        <w:rPr>
          <w:snapToGrid w:val="0"/>
        </w:rPr>
        <w:t>T</w:t>
      </w:r>
      <w:r w:rsidRPr="006C7623">
        <w:rPr>
          <w:snapToGrid w:val="0"/>
        </w:rPr>
        <w:t xml:space="preserve">he </w:t>
      </w:r>
      <w:r w:rsidR="00514174">
        <w:rPr>
          <w:snapToGrid w:val="0"/>
        </w:rPr>
        <w:t>applicant</w:t>
      </w:r>
      <w:r w:rsidR="00514174" w:rsidRPr="006C7623">
        <w:rPr>
          <w:snapToGrid w:val="0"/>
        </w:rPr>
        <w:t xml:space="preserve"> </w:t>
      </w:r>
      <w:r w:rsidR="005D0A65">
        <w:rPr>
          <w:snapToGrid w:val="0"/>
        </w:rPr>
        <w:t>conducts</w:t>
      </w:r>
      <w:r w:rsidR="005D0A65" w:rsidRPr="006C7623">
        <w:rPr>
          <w:snapToGrid w:val="0"/>
        </w:rPr>
        <w:t xml:space="preserve"> </w:t>
      </w:r>
      <w:r w:rsidRPr="006C7623">
        <w:rPr>
          <w:snapToGrid w:val="0"/>
        </w:rPr>
        <w:t>connectivity and switch</w:t>
      </w:r>
      <w:r w:rsidR="005D0A65">
        <w:rPr>
          <w:snapToGrid w:val="0"/>
        </w:rPr>
        <w:t>ing tests</w:t>
      </w:r>
      <w:r w:rsidR="000D1743">
        <w:rPr>
          <w:snapToGrid w:val="0"/>
        </w:rPr>
        <w:t xml:space="preserve"> during non-trading time and </w:t>
      </w:r>
      <w:bookmarkStart w:id="5" w:name="OLE_LINK6"/>
      <w:bookmarkStart w:id="6" w:name="OLE_LINK5"/>
      <w:r w:rsidRPr="006C7623">
        <w:rPr>
          <w:snapToGrid w:val="0"/>
        </w:rPr>
        <w:t>sends</w:t>
      </w:r>
      <w:r w:rsidR="000D1743">
        <w:rPr>
          <w:snapToGrid w:val="0"/>
        </w:rPr>
        <w:t xml:space="preserve"> the </w:t>
      </w:r>
      <w:r w:rsidRPr="006C7623">
        <w:rPr>
          <w:snapToGrid w:val="0"/>
        </w:rPr>
        <w:t>test repo</w:t>
      </w:r>
      <w:r w:rsidRPr="000D1743">
        <w:rPr>
          <w:snapToGrid w:val="0"/>
        </w:rPr>
        <w:t xml:space="preserve">rts to </w:t>
      </w:r>
      <w:r w:rsidRPr="006331B2">
        <w:rPr>
          <w:bCs/>
          <w:snapToGrid w:val="0"/>
        </w:rPr>
        <w:t>tech_support@cffex.com.cn</w:t>
      </w:r>
      <w:r w:rsidR="000D1743" w:rsidRPr="006331B2">
        <w:rPr>
          <w:bCs/>
          <w:snapToGrid w:val="0"/>
        </w:rPr>
        <w:t xml:space="preserve"> with titles in the format of:</w:t>
      </w:r>
      <w:r w:rsidRPr="006331B2">
        <w:rPr>
          <w:bCs/>
          <w:snapToGrid w:val="0"/>
        </w:rPr>
        <w:t xml:space="preserve"> </w:t>
      </w:r>
      <w:r w:rsidR="00141FF0">
        <w:rPr>
          <w:bCs/>
          <w:snapToGrid w:val="0"/>
        </w:rPr>
        <w:t>“</w:t>
      </w:r>
      <w:r w:rsidR="00D23C17">
        <w:rPr>
          <w:bCs/>
          <w:snapToGrid w:val="0"/>
        </w:rPr>
        <w:t>M</w:t>
      </w:r>
      <w:r w:rsidR="00D23C17" w:rsidRPr="006331B2">
        <w:rPr>
          <w:bCs/>
          <w:snapToGrid w:val="0"/>
        </w:rPr>
        <w:t>ember</w:t>
      </w:r>
      <w:r w:rsidR="00D23C17">
        <w:rPr>
          <w:bCs/>
          <w:snapToGrid w:val="0"/>
        </w:rPr>
        <w:t>’s</w:t>
      </w:r>
      <w:r w:rsidR="00D23C17" w:rsidRPr="006331B2">
        <w:rPr>
          <w:bCs/>
          <w:snapToGrid w:val="0"/>
        </w:rPr>
        <w:t xml:space="preserve"> </w:t>
      </w:r>
      <w:r w:rsidR="00D23C17">
        <w:rPr>
          <w:bCs/>
          <w:snapToGrid w:val="0"/>
        </w:rPr>
        <w:t>N</w:t>
      </w:r>
      <w:r w:rsidR="00D23C17" w:rsidRPr="006331B2">
        <w:rPr>
          <w:bCs/>
          <w:snapToGrid w:val="0"/>
        </w:rPr>
        <w:t xml:space="preserve">ame </w:t>
      </w:r>
      <w:r w:rsidRPr="006331B2">
        <w:rPr>
          <w:bCs/>
          <w:snapToGrid w:val="0"/>
        </w:rPr>
        <w:t>(</w:t>
      </w:r>
      <w:r w:rsidR="00D23C17" w:rsidRPr="00D23C17">
        <w:rPr>
          <w:bCs/>
          <w:snapToGrid w:val="0"/>
        </w:rPr>
        <w:t>abbreviation</w:t>
      </w:r>
      <w:r w:rsidRPr="006331B2">
        <w:rPr>
          <w:bCs/>
          <w:snapToGrid w:val="0"/>
        </w:rPr>
        <w:t>)_</w:t>
      </w:r>
      <w:r w:rsidR="00BB7EF2" w:rsidRPr="006331B2">
        <w:rPr>
          <w:bCs/>
          <w:snapToGrid w:val="0"/>
        </w:rPr>
        <w:t>circuit</w:t>
      </w:r>
      <w:r w:rsidRPr="006331B2">
        <w:rPr>
          <w:bCs/>
          <w:snapToGrid w:val="0"/>
        </w:rPr>
        <w:t xml:space="preserve"> test</w:t>
      </w:r>
      <w:r w:rsidR="00141FF0">
        <w:rPr>
          <w:bCs/>
          <w:snapToGrid w:val="0"/>
        </w:rPr>
        <w:t>”</w:t>
      </w:r>
      <w:r w:rsidRPr="000D1743">
        <w:rPr>
          <w:snapToGrid w:val="0"/>
        </w:rPr>
        <w:t xml:space="preserve">. </w:t>
      </w:r>
      <w:bookmarkEnd w:id="5"/>
      <w:bookmarkEnd w:id="6"/>
    </w:p>
    <w:p w14:paraId="61086607" w14:textId="3BDDACFC" w:rsidR="00126A9D" w:rsidRPr="006C7623" w:rsidRDefault="00376342" w:rsidP="00376342">
      <w:pPr>
        <w:ind w:left="720" w:hanging="360"/>
        <w:rPr>
          <w:snapToGrid w:val="0"/>
        </w:rPr>
      </w:pPr>
      <w:r w:rsidRPr="006C7623">
        <w:rPr>
          <w:snapToGrid w:val="0"/>
        </w:rPr>
        <w:t>4)</w:t>
      </w:r>
      <w:r w:rsidRPr="006C7623">
        <w:rPr>
          <w:snapToGrid w:val="0"/>
        </w:rPr>
        <w:tab/>
        <w:t xml:space="preserve">It is prohibited to use the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 xml:space="preserve"> for trading</w:t>
      </w:r>
      <w:r w:rsidR="00011DA1">
        <w:rPr>
          <w:snapToGrid w:val="0"/>
        </w:rPr>
        <w:t xml:space="preserve"> before testing or before handing the testing report to the Exchange.</w:t>
      </w:r>
      <w:bookmarkEnd w:id="3"/>
      <w:bookmarkEnd w:id="4"/>
    </w:p>
    <w:p w14:paraId="1A3F0385" w14:textId="1424DDCC" w:rsidR="006676F9" w:rsidRPr="006C7623" w:rsidRDefault="00376342" w:rsidP="00376342">
      <w:pPr>
        <w:ind w:left="720" w:hanging="360"/>
        <w:rPr>
          <w:snapToGrid w:val="0"/>
        </w:rPr>
      </w:pPr>
      <w:r w:rsidRPr="006C7623">
        <w:rPr>
          <w:snapToGrid w:val="0"/>
        </w:rPr>
        <w:t>5)</w:t>
      </w:r>
      <w:r w:rsidRPr="006C7623">
        <w:rPr>
          <w:snapToGrid w:val="0"/>
        </w:rPr>
        <w:tab/>
      </w:r>
      <w:r w:rsidR="00857592">
        <w:rPr>
          <w:snapToGrid w:val="0"/>
        </w:rPr>
        <w:t>A</w:t>
      </w:r>
      <w:r w:rsidR="00857592">
        <w:rPr>
          <w:rFonts w:hint="eastAsia"/>
          <w:snapToGrid w:val="0"/>
        </w:rPr>
        <w:t xml:space="preserve"> </w:t>
      </w:r>
      <w:r w:rsidR="006C7623">
        <w:rPr>
          <w:rFonts w:hint="eastAsia"/>
          <w:snapToGrid w:val="0"/>
        </w:rPr>
        <w:t>member is</w:t>
      </w:r>
      <w:r w:rsidRPr="006C7623">
        <w:rPr>
          <w:snapToGrid w:val="0"/>
        </w:rPr>
        <w:t xml:space="preserve"> </w:t>
      </w:r>
      <w:r w:rsidR="0088145D">
        <w:rPr>
          <w:snapToGrid w:val="0"/>
        </w:rPr>
        <w:t>suggested</w:t>
      </w:r>
      <w:r w:rsidR="0088145D" w:rsidRPr="006C7623">
        <w:rPr>
          <w:snapToGrid w:val="0"/>
        </w:rPr>
        <w:t xml:space="preserve"> </w:t>
      </w:r>
      <w:r w:rsidRPr="006C7623">
        <w:rPr>
          <w:snapToGrid w:val="0"/>
        </w:rPr>
        <w:t xml:space="preserve">to </w:t>
      </w:r>
      <w:r w:rsidR="004D0BD3">
        <w:rPr>
          <w:snapToGrid w:val="0"/>
        </w:rPr>
        <w:t>cautiously</w:t>
      </w:r>
      <w:r w:rsidR="0088145D">
        <w:rPr>
          <w:snapToGrid w:val="0"/>
        </w:rPr>
        <w:t xml:space="preserve"> conduct</w:t>
      </w:r>
      <w:r w:rsidRPr="006C7623">
        <w:rPr>
          <w:snapToGrid w:val="0"/>
        </w:rPr>
        <w:t xml:space="preserve"> seat </w:t>
      </w:r>
      <w:r w:rsidR="0088145D" w:rsidRPr="006C7623">
        <w:rPr>
          <w:snapToGrid w:val="0"/>
        </w:rPr>
        <w:t>IP</w:t>
      </w:r>
      <w:r w:rsidR="00006A5C">
        <w:rPr>
          <w:snapToGrid w:val="0"/>
        </w:rPr>
        <w:t xml:space="preserve"> </w:t>
      </w:r>
      <w:r w:rsidRPr="006C7623">
        <w:rPr>
          <w:snapToGrid w:val="0"/>
        </w:rPr>
        <w:t xml:space="preserve">binding and login </w:t>
      </w:r>
      <w:r w:rsidR="004D0BD3" w:rsidRPr="006C7623">
        <w:rPr>
          <w:snapToGrid w:val="0"/>
        </w:rPr>
        <w:t>test</w:t>
      </w:r>
      <w:r w:rsidR="004D0BD3">
        <w:rPr>
          <w:snapToGrid w:val="0"/>
        </w:rPr>
        <w:t>s</w:t>
      </w:r>
      <w:r w:rsidR="004D0BD3" w:rsidRPr="006C7623">
        <w:rPr>
          <w:snapToGrid w:val="0"/>
        </w:rPr>
        <w:t xml:space="preserve"> </w:t>
      </w:r>
      <w:r w:rsidR="004D0BD3">
        <w:rPr>
          <w:snapToGrid w:val="0"/>
        </w:rPr>
        <w:t>after accessing a</w:t>
      </w:r>
      <w:r w:rsidRPr="006C7623">
        <w:rPr>
          <w:snapToGrid w:val="0"/>
        </w:rPr>
        <w:t xml:space="preserve"> new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>.</w:t>
      </w:r>
    </w:p>
    <w:p w14:paraId="7E76CB25" w14:textId="77777777" w:rsidR="006676F9" w:rsidRPr="006C7623" w:rsidRDefault="006676F9" w:rsidP="006676F9">
      <w:pPr>
        <w:pStyle w:val="af1"/>
        <w:ind w:left="720" w:firstLineChars="0" w:firstLine="0"/>
        <w:rPr>
          <w:snapToGrid w:val="0"/>
        </w:rPr>
      </w:pPr>
    </w:p>
    <w:p w14:paraId="2E5C55BC" w14:textId="38B5519B" w:rsidR="005E322F" w:rsidRPr="00EE5B17" w:rsidRDefault="005E322F" w:rsidP="005A7674">
      <w:pPr>
        <w:rPr>
          <w:snapToGrid w:val="0"/>
        </w:rPr>
      </w:pPr>
      <w:r w:rsidRPr="006C7623">
        <w:rPr>
          <w:snapToGrid w:val="0"/>
        </w:rPr>
        <w:t>2.</w:t>
      </w:r>
      <w:r w:rsidRPr="006C7623">
        <w:rPr>
          <w:snapToGrid w:val="0"/>
        </w:rPr>
        <w:tab/>
      </w:r>
      <w:r w:rsidR="00470196">
        <w:rPr>
          <w:snapToGrid w:val="0"/>
        </w:rPr>
        <w:t>For c</w:t>
      </w:r>
      <w:r w:rsidR="00470196">
        <w:rPr>
          <w:rFonts w:hint="eastAsia"/>
          <w:snapToGrid w:val="0"/>
        </w:rPr>
        <w:t>om</w:t>
      </w:r>
      <w:r w:rsidR="00470196">
        <w:rPr>
          <w:snapToGrid w:val="0"/>
        </w:rPr>
        <w:t>panies applying</w:t>
      </w:r>
      <w:r w:rsidR="00470196" w:rsidRPr="006C7623">
        <w:rPr>
          <w:snapToGrid w:val="0"/>
        </w:rPr>
        <w:t xml:space="preserve"> for</w:t>
      </w:r>
      <w:r w:rsidRPr="006C7623">
        <w:rPr>
          <w:snapToGrid w:val="0"/>
        </w:rPr>
        <w:t xml:space="preserve"> access to the Exchange via </w:t>
      </w:r>
      <w:r w:rsidR="00474217" w:rsidRPr="00474217">
        <w:rPr>
          <w:snapToGrid w:val="0"/>
        </w:rPr>
        <w:t>"Three-Exchange Connection"</w:t>
      </w:r>
      <w:r w:rsidR="00470196" w:rsidRPr="00470196">
        <w:rPr>
          <w:snapToGrid w:val="0"/>
        </w:rPr>
        <w:t>, i.e.</w:t>
      </w:r>
      <w:r w:rsidR="00470196">
        <w:rPr>
          <w:snapToGrid w:val="0"/>
        </w:rPr>
        <w:t xml:space="preserve"> </w:t>
      </w:r>
      <w:r w:rsidR="00470196" w:rsidRPr="00470196">
        <w:rPr>
          <w:snapToGrid w:val="0"/>
        </w:rPr>
        <w:t xml:space="preserve">Shanghai Futures Exchange, Zhengzhou Commodity Exchange, and Dalian Commodity Exchange, </w:t>
      </w:r>
      <w:r w:rsidR="00474217" w:rsidRPr="00474217">
        <w:rPr>
          <w:snapToGrid w:val="0"/>
        </w:rPr>
        <w:t>or custodian connection</w:t>
      </w:r>
      <w:r w:rsidR="00470196">
        <w:rPr>
          <w:snapToGrid w:val="0"/>
        </w:rPr>
        <w:t>:</w:t>
      </w:r>
    </w:p>
    <w:p w14:paraId="2751DA8D" w14:textId="7CF5560A" w:rsidR="005E322F" w:rsidRPr="006C7623" w:rsidRDefault="00376342" w:rsidP="00376342">
      <w:pPr>
        <w:ind w:left="720" w:hanging="360"/>
        <w:rPr>
          <w:snapToGrid w:val="0"/>
        </w:rPr>
      </w:pPr>
      <w:r w:rsidRPr="006C7623">
        <w:rPr>
          <w:snapToGrid w:val="0"/>
        </w:rPr>
        <w:t>1)</w:t>
      </w:r>
      <w:r w:rsidRPr="006C7623">
        <w:rPr>
          <w:snapToGrid w:val="0"/>
        </w:rPr>
        <w:tab/>
        <w:t xml:space="preserve">The </w:t>
      </w:r>
      <w:r w:rsidR="00561506">
        <w:rPr>
          <w:snapToGrid w:val="0"/>
        </w:rPr>
        <w:t>company submits an applica</w:t>
      </w:r>
      <w:r w:rsidR="003876C1">
        <w:rPr>
          <w:snapToGrid w:val="0"/>
        </w:rPr>
        <w:t>tion</w:t>
      </w:r>
      <w:r w:rsidRPr="006C7623">
        <w:rPr>
          <w:snapToGrid w:val="0"/>
        </w:rPr>
        <w:t xml:space="preserve"> for </w:t>
      </w:r>
      <w:r w:rsidR="00561506" w:rsidRPr="006C7623">
        <w:rPr>
          <w:snapToGrid w:val="0"/>
        </w:rPr>
        <w:t>seat</w:t>
      </w:r>
      <w:r w:rsidR="00006A5C">
        <w:rPr>
          <w:snapToGrid w:val="0"/>
        </w:rPr>
        <w:t xml:space="preserve"> </w:t>
      </w:r>
      <w:r w:rsidRPr="006C7623">
        <w:rPr>
          <w:snapToGrid w:val="0"/>
        </w:rPr>
        <w:t xml:space="preserve">IP binding </w:t>
      </w:r>
      <w:r w:rsidR="00561506">
        <w:rPr>
          <w:snapToGrid w:val="0"/>
        </w:rPr>
        <w:t>on</w:t>
      </w:r>
      <w:r w:rsidR="00561506" w:rsidRPr="006C7623">
        <w:rPr>
          <w:snapToGrid w:val="0"/>
        </w:rPr>
        <w:t xml:space="preserve"> </w:t>
      </w:r>
      <w:r w:rsidRPr="006C7623">
        <w:rPr>
          <w:snapToGrid w:val="0"/>
        </w:rPr>
        <w:t>the member service system</w:t>
      </w:r>
      <w:r w:rsidR="00561506">
        <w:rPr>
          <w:snapToGrid w:val="0"/>
        </w:rPr>
        <w:t xml:space="preserve"> for the review and </w:t>
      </w:r>
      <w:r w:rsidRPr="006C7623">
        <w:rPr>
          <w:snapToGrid w:val="0"/>
        </w:rPr>
        <w:t xml:space="preserve">approval of the </w:t>
      </w:r>
      <w:r w:rsidR="0066693C">
        <w:rPr>
          <w:snapToGrid w:val="0"/>
        </w:rPr>
        <w:t>E</w:t>
      </w:r>
      <w:r w:rsidRPr="006C7623">
        <w:rPr>
          <w:snapToGrid w:val="0"/>
        </w:rPr>
        <w:t>xchange.</w:t>
      </w:r>
    </w:p>
    <w:p w14:paraId="0A3A111E" w14:textId="558EB08B" w:rsidR="005E322F" w:rsidRPr="006C7623" w:rsidRDefault="00376342" w:rsidP="00376342">
      <w:pPr>
        <w:ind w:left="720" w:hanging="360"/>
        <w:rPr>
          <w:snapToGrid w:val="0"/>
        </w:rPr>
      </w:pPr>
      <w:r w:rsidRPr="006C7623">
        <w:rPr>
          <w:snapToGrid w:val="0"/>
        </w:rPr>
        <w:t>2)</w:t>
      </w:r>
      <w:r w:rsidRPr="006C7623">
        <w:rPr>
          <w:snapToGrid w:val="0"/>
        </w:rPr>
        <w:tab/>
      </w:r>
      <w:r w:rsidR="0066693C">
        <w:rPr>
          <w:snapToGrid w:val="0"/>
        </w:rPr>
        <w:t>Upon approval</w:t>
      </w:r>
      <w:r w:rsidRPr="006C7623">
        <w:rPr>
          <w:snapToGrid w:val="0"/>
        </w:rPr>
        <w:t xml:space="preserve">, the </w:t>
      </w:r>
      <w:r w:rsidR="006C7623">
        <w:rPr>
          <w:snapToGrid w:val="0"/>
        </w:rPr>
        <w:t>owner</w:t>
      </w:r>
      <w:r w:rsidRPr="006C7623">
        <w:rPr>
          <w:snapToGrid w:val="0"/>
        </w:rPr>
        <w:t xml:space="preserve"> may </w:t>
      </w:r>
      <w:r w:rsidR="0066693C">
        <w:rPr>
          <w:snapToGrid w:val="0"/>
        </w:rPr>
        <w:t>conduct</w:t>
      </w:r>
      <w:r w:rsidR="0066693C" w:rsidRPr="006C7623">
        <w:rPr>
          <w:snapToGrid w:val="0"/>
        </w:rPr>
        <w:t xml:space="preserve"> </w:t>
      </w:r>
      <w:r w:rsidR="0066693C">
        <w:rPr>
          <w:snapToGrid w:val="0"/>
        </w:rPr>
        <w:t xml:space="preserve">the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 xml:space="preserve"> test and the seat login test.</w:t>
      </w:r>
    </w:p>
    <w:p w14:paraId="70AF60B8" w14:textId="77777777" w:rsidR="00376342" w:rsidRPr="00B72BFA" w:rsidRDefault="00376342">
      <w:pPr>
        <w:spacing w:line="240" w:lineRule="auto"/>
        <w:rPr>
          <w:snapToGrid w:val="0"/>
        </w:rPr>
      </w:pPr>
      <w:r w:rsidRPr="006C7623">
        <w:rPr>
          <w:b/>
          <w:bCs/>
          <w:snapToGrid w:val="0"/>
        </w:rPr>
        <w:br w:type="page"/>
      </w:r>
    </w:p>
    <w:p w14:paraId="131E7539" w14:textId="4EC57103" w:rsidR="004C40A4" w:rsidRPr="00EE5B17" w:rsidRDefault="00376342" w:rsidP="00376342">
      <w:pPr>
        <w:pStyle w:val="1"/>
        <w:numPr>
          <w:ilvl w:val="0"/>
          <w:numId w:val="0"/>
        </w:numPr>
        <w:rPr>
          <w:snapToGrid w:val="0"/>
        </w:rPr>
      </w:pPr>
      <w:bookmarkStart w:id="7" w:name="_Toc6839666"/>
      <w:r w:rsidRPr="00B72BFA">
        <w:rPr>
          <w:snapToGrid w:val="0"/>
        </w:rPr>
        <w:lastRenderedPageBreak/>
        <w:t>Chapter 3</w:t>
      </w:r>
      <w:r w:rsidRPr="00B72BFA">
        <w:rPr>
          <w:b w:val="0"/>
          <w:bCs w:val="0"/>
          <w:snapToGrid w:val="0"/>
        </w:rPr>
        <w:tab/>
      </w:r>
      <w:r w:rsidRPr="00B72BFA">
        <w:rPr>
          <w:snapToGrid w:val="0"/>
        </w:rPr>
        <w:t>Procedures</w:t>
      </w:r>
      <w:bookmarkEnd w:id="7"/>
      <w:r w:rsidR="000B01FD">
        <w:rPr>
          <w:snapToGrid w:val="0"/>
        </w:rPr>
        <w:t xml:space="preserve"> for circuit cancelling</w:t>
      </w:r>
    </w:p>
    <w:p w14:paraId="1283C149" w14:textId="77777777" w:rsidR="00703E61" w:rsidRPr="00EE5B17" w:rsidRDefault="00C8276A" w:rsidP="00376342">
      <w:pPr>
        <w:jc w:val="center"/>
        <w:rPr>
          <w:snapToGrid w:val="0"/>
        </w:rPr>
      </w:pPr>
      <w:r>
        <w:rPr>
          <w:snapToGrid w:val="0"/>
        </w:rPr>
        <w:pict w14:anchorId="56AAAB78">
          <v:shape id="文本框 22" o:spid="_x0000_s1050" type="#_x0000_t202" style="position:absolute;left:0;text-align:left;margin-left:155.7pt;margin-top:92.25pt;width:71.9pt;height:80.5pt;z-index:251685888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" stroked="f">
            <v:textbox style="mso-next-textbox:#文本框 22" inset="0,0,0,0">
              <w:txbxContent>
                <w:p w14:paraId="2067FCAC" w14:textId="75BF87C6" w:rsidR="007761C4" w:rsidRPr="00F84DAC" w:rsidRDefault="00F84DAC" w:rsidP="00F84DAC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5"/>
                    </w:rPr>
                  </w:pPr>
                  <w:r w:rsidRPr="00F84DAC">
                    <w:rPr>
                      <w:rFonts w:ascii="Arial" w:hAnsi="Arial" w:cs="Arial"/>
                      <w:sz w:val="13"/>
                    </w:rPr>
                    <w:t>Access via "Three-Exchange Connection", or custodian connection</w:t>
                  </w:r>
                </w:p>
              </w:txbxContent>
            </v:textbox>
          </v:shape>
        </w:pict>
      </w:r>
      <w:r>
        <w:rPr>
          <w:snapToGrid w:val="0"/>
        </w:rPr>
        <w:pict w14:anchorId="6C80EDE9">
          <v:shape id="文本框 34" o:spid="_x0000_s1039" type="#_x0000_t202" style="position:absolute;left:0;text-align:left;margin-left:75pt;margin-top:474.45pt;width:1in;height:26pt;z-index:251710464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" stroked="f">
            <v:textbox style="mso-next-textbox:#文本框 34" inset="0,0,0,0">
              <w:txbxContent>
                <w:p w14:paraId="6AC0E9CB" w14:textId="0E81B966" w:rsidR="007761C4" w:rsidRPr="00844163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Complete the cancellation.</w:t>
                  </w:r>
                </w:p>
              </w:txbxContent>
            </v:textbox>
          </v:shape>
        </w:pict>
      </w:r>
      <w:r>
        <w:rPr>
          <w:snapToGrid w:val="0"/>
        </w:rPr>
        <w:pict w14:anchorId="29340340">
          <v:shape id="文本框 33" o:spid="_x0000_s1040" type="#_x0000_t202" style="position:absolute;left:0;text-align:left;margin-left:61pt;margin-top:404.95pt;width:103.5pt;height:42.5pt;z-index:251708416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" filled="f" stroked="f">
            <v:textbox style="mso-next-textbox:#文本框 33" inset="0,0,0,0">
              <w:txbxContent>
                <w:p w14:paraId="7D866C47" w14:textId="5C87058D" w:rsidR="007761C4" w:rsidRPr="00E5670F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 xml:space="preserve">The </w:t>
                  </w:r>
                  <w:r>
                    <w:rPr>
                      <w:rFonts w:ascii="Arial" w:hAnsi="Arial" w:cs="Arial" w:hint="eastAsia"/>
                      <w:sz w:val="16"/>
                    </w:rPr>
                    <w:t>owner</w:t>
                  </w:r>
                  <w:r>
                    <w:rPr>
                      <w:rFonts w:ascii="Arial" w:hAnsi="Arial" w:cs="Arial"/>
                      <w:sz w:val="16"/>
                    </w:rPr>
                    <w:t xml:space="preserve"> deletes the seat IP of the </w:t>
                  </w:r>
                  <w:r>
                    <w:rPr>
                      <w:rFonts w:ascii="Arial" w:hAnsi="Arial" w:cs="Arial" w:hint="eastAsia"/>
                      <w:sz w:val="16"/>
                    </w:rPr>
                    <w:t>circuit</w:t>
                  </w:r>
                  <w:r>
                    <w:rPr>
                      <w:rFonts w:ascii="Arial" w:hAnsi="Arial" w:cs="Arial"/>
                      <w:sz w:val="16"/>
                    </w:rPr>
                    <w:t xml:space="preserve"> in the member service system.</w:t>
                  </w:r>
                </w:p>
              </w:txbxContent>
            </v:textbox>
          </v:shape>
        </w:pict>
      </w:r>
      <w:r>
        <w:rPr>
          <w:snapToGrid w:val="0"/>
        </w:rPr>
        <w:pict w14:anchorId="4B6D6E9D">
          <v:shape id="文本框 32" o:spid="_x0000_s1041" type="#_x0000_t202" style="position:absolute;left:0;text-align:left;margin-left:61.5pt;margin-top:340.95pt;width:103.5pt;height:42.5pt;z-index:251706368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" filled="f" stroked="f">
            <v:textbox style="mso-next-textbox:#文本框 32" inset="0,0,0,0">
              <w:txbxContent>
                <w:p w14:paraId="545C15BB" w14:textId="42ECDCFF" w:rsidR="007761C4" w:rsidRPr="00E5670F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applicant applies to ISP for cancellation.</w:t>
                  </w:r>
                </w:p>
              </w:txbxContent>
            </v:textbox>
          </v:shape>
        </w:pict>
      </w:r>
      <w:r>
        <w:rPr>
          <w:snapToGrid w:val="0"/>
        </w:rPr>
        <w:pict w14:anchorId="40395800">
          <v:shape id="文本框 31" o:spid="_x0000_s1042" type="#_x0000_t202" style="position:absolute;left:0;text-align:left;margin-left:80.5pt;margin-top:273.45pt;width:62.5pt;height:23pt;z-index:251704320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" filled="f" stroked="f">
            <v:textbox style="mso-next-textbox:#文本框 31" inset="0,0,0,0">
              <w:txbxContent>
                <w:p w14:paraId="6B8F2D3F" w14:textId="77777777" w:rsidR="007761C4" w:rsidRPr="00E5670F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Exchange performs review</w:t>
                  </w:r>
                </w:p>
              </w:txbxContent>
            </v:textbox>
          </v:shape>
        </w:pict>
      </w:r>
      <w:r>
        <w:rPr>
          <w:snapToGrid w:val="0"/>
        </w:rPr>
        <w:pict w14:anchorId="72F1BF1B">
          <v:shape id="文本框 30" o:spid="_x0000_s1043" type="#_x0000_t202" style="position:absolute;left:0;text-align:left;margin-left:60.5pt;margin-top:305.45pt;width:49.5pt;height:26pt;z-index:251702272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" stroked="f">
            <v:textbox style="mso-next-textbox:#文本框 30" inset="0,0,0,0">
              <w:txbxContent>
                <w:p w14:paraId="018F66E2" w14:textId="77777777" w:rsidR="007761C4" w:rsidRPr="00844163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Approved</w:t>
                  </w:r>
                </w:p>
              </w:txbxContent>
            </v:textbox>
          </v:shape>
        </w:pict>
      </w:r>
      <w:r>
        <w:rPr>
          <w:snapToGrid w:val="0"/>
        </w:rPr>
        <w:pict w14:anchorId="3F3D571C">
          <v:shape id="文本框 29" o:spid="_x0000_s1044" type="#_x0000_t202" style="position:absolute;left:0;text-align:left;margin-left:156.5pt;margin-top:254.95pt;width:49.5pt;height:26pt;z-index:251700224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" stroked="f">
            <v:textbox style="mso-next-textbox:#文本框 29" inset="0,0,0,0">
              <w:txbxContent>
                <w:p w14:paraId="156A8E99" w14:textId="77777777" w:rsidR="007761C4" w:rsidRPr="00844163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Not approved</w:t>
                  </w:r>
                </w:p>
              </w:txbxContent>
            </v:textbox>
          </v:shape>
        </w:pict>
      </w:r>
      <w:r>
        <w:rPr>
          <w:snapToGrid w:val="0"/>
        </w:rPr>
        <w:pict w14:anchorId="2F43A105">
          <v:shape id="文本框 28" o:spid="_x0000_s1045" type="#_x0000_t202" style="position:absolute;left:0;text-align:left;margin-left:223pt;margin-top:270.45pt;width:60pt;height:26pt;z-index:251698176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" stroked="f">
            <v:textbox style="mso-next-textbox:#文本框 28" inset="0,0,0,0">
              <w:txbxContent>
                <w:p w14:paraId="309F3284" w14:textId="77777777" w:rsidR="007761C4" w:rsidRPr="00844163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End</w:t>
                  </w:r>
                </w:p>
              </w:txbxContent>
            </v:textbox>
          </v:shape>
        </w:pict>
      </w:r>
      <w:r>
        <w:rPr>
          <w:snapToGrid w:val="0"/>
        </w:rPr>
        <w:pict w14:anchorId="5084FA1B">
          <v:shape id="文本框 27" o:spid="_x0000_s1046" type="#_x0000_t202" style="position:absolute;left:0;text-align:left;margin-left:275.5pt;margin-top:187.45pt;width:60pt;height:26pt;z-index:251696128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" stroked="f">
            <v:textbox style="mso-next-textbox:#文本框 27" inset="0,0,0,0">
              <w:txbxContent>
                <w:p w14:paraId="4F360F0A" w14:textId="21B23D5F" w:rsidR="007761C4" w:rsidRPr="00844163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Complete the cancellation.</w:t>
                  </w:r>
                </w:p>
              </w:txbxContent>
            </v:textbox>
          </v:shape>
        </w:pict>
      </w:r>
      <w:r>
        <w:rPr>
          <w:snapToGrid w:val="0"/>
        </w:rPr>
        <w:pict w14:anchorId="187BCDFB">
          <v:shape id="文本框 26" o:spid="_x0000_s1047" type="#_x0000_t202" style="position:absolute;left:0;text-align:left;margin-left:46.5pt;margin-top:146.45pt;width:61.5pt;height:26pt;z-index:251694080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" stroked="f">
            <v:textbox style="mso-next-textbox:#文本框 26" inset="0,0,0,0">
              <w:txbxContent>
                <w:p w14:paraId="69D0BC95" w14:textId="26458238" w:rsidR="007761C4" w:rsidRPr="00844163" w:rsidRDefault="00F84DAC" w:rsidP="00364B30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Direct connection</w:t>
                  </w:r>
                </w:p>
                <w:p w14:paraId="5EB0B15D" w14:textId="1E8210BB" w:rsidR="007761C4" w:rsidRPr="00844163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</w:p>
              </w:txbxContent>
            </v:textbox>
          </v:shape>
        </w:pict>
      </w:r>
      <w:r>
        <w:rPr>
          <w:snapToGrid w:val="0"/>
        </w:rPr>
        <w:pict w14:anchorId="6099C670">
          <v:shape id="文本框 25" o:spid="_x0000_s1048" type="#_x0000_t202" style="position:absolute;left:0;text-align:left;margin-left:38.5pt;margin-top:174.45pt;width:149pt;height:52pt;z-index:251692032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" filled="f" stroked="f">
            <v:textbox style="mso-next-textbox:#文本框 25" inset="0,0,0,0">
              <w:txbxContent>
                <w:p w14:paraId="4D031169" w14:textId="078F2382" w:rsidR="007761C4" w:rsidRPr="00E5670F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 w:rsidRPr="00364B30">
                    <w:rPr>
                      <w:rFonts w:ascii="Arial" w:hAnsi="Arial" w:cs="Arial"/>
                      <w:sz w:val="16"/>
                    </w:rPr>
                    <w:t xml:space="preserve">The applicant faxes the filled </w:t>
                  </w:r>
                  <w:r w:rsidRPr="006331B2">
                    <w:rPr>
                      <w:rFonts w:ascii="Arial" w:hAnsi="Arial" w:cs="Arial"/>
                      <w:i/>
                      <w:sz w:val="16"/>
                    </w:rPr>
                    <w:t xml:space="preserve">Attachment 1.3: Circuit </w:t>
                  </w:r>
                  <w:r>
                    <w:rPr>
                      <w:rFonts w:ascii="Arial" w:hAnsi="Arial" w:cs="Arial"/>
                      <w:i/>
                      <w:sz w:val="16"/>
                    </w:rPr>
                    <w:t>Cancelling</w:t>
                  </w:r>
                  <w:r w:rsidRPr="006331B2">
                    <w:rPr>
                      <w:rFonts w:ascii="Arial" w:hAnsi="Arial" w:cs="Arial"/>
                      <w:i/>
                      <w:sz w:val="16"/>
                    </w:rPr>
                    <w:t xml:space="preserve"> Application Form</w:t>
                  </w:r>
                  <w:r w:rsidRPr="00364B30">
                    <w:rPr>
                      <w:rFonts w:ascii="Arial" w:hAnsi="Arial" w:cs="Arial"/>
                      <w:sz w:val="16"/>
                    </w:rPr>
                    <w:t xml:space="preserve"> with the company seal on it to 021-50160500.</w:t>
                  </w:r>
                </w:p>
              </w:txbxContent>
            </v:textbox>
          </v:shape>
        </w:pict>
      </w:r>
      <w:r>
        <w:rPr>
          <w:snapToGrid w:val="0"/>
        </w:rPr>
        <w:pict w14:anchorId="065E8FA2">
          <v:shape id="文本框 24" o:spid="_x0000_s1049" type="#_x0000_t202" style="position:absolute;left:0;text-align:left;margin-left:238pt;margin-top:99.95pt;width:134.5pt;height:48.5pt;z-index:251689984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" filled="f" stroked="f">
            <v:textbox style="mso-next-textbox:#文本框 24" inset="0,0,0,0">
              <w:txbxContent>
                <w:p w14:paraId="1D884522" w14:textId="67F50EBA" w:rsidR="007761C4" w:rsidRPr="00E5670F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 xml:space="preserve">The applicant deletes the seat IP of the </w:t>
                  </w:r>
                  <w:r>
                    <w:rPr>
                      <w:rFonts w:ascii="Arial" w:hAnsi="Arial" w:cs="Arial" w:hint="eastAsia"/>
                      <w:sz w:val="16"/>
                    </w:rPr>
                    <w:t>circuit</w:t>
                  </w:r>
                  <w:r>
                    <w:rPr>
                      <w:rFonts w:ascii="Arial" w:hAnsi="Arial" w:cs="Arial"/>
                      <w:sz w:val="16"/>
                    </w:rPr>
                    <w:t xml:space="preserve"> in the member service system.</w:t>
                  </w:r>
                </w:p>
              </w:txbxContent>
            </v:textbox>
          </v:shape>
        </w:pict>
      </w:r>
      <w:r>
        <w:rPr>
          <w:snapToGrid w:val="0"/>
        </w:rPr>
        <w:pict w14:anchorId="74B8DE44">
          <v:shape id="文本框 23" o:spid="_x0000_s1051" type="#_x0000_t202" style="position:absolute;left:0;text-align:left;margin-left:81pt;margin-top:112.45pt;width:62.5pt;height:23pt;z-index:251687936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" filled="f" stroked="f">
            <v:textbox style="mso-next-textbox:#文本框 23" inset="0,0,0,0">
              <w:txbxContent>
                <w:p w14:paraId="5E355A56" w14:textId="3F42DB66" w:rsidR="007761C4" w:rsidRPr="00E5670F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 w:hint="eastAsia"/>
                      <w:sz w:val="16"/>
                    </w:rPr>
                    <w:t xml:space="preserve">Access </w:t>
                  </w:r>
                  <w:r>
                    <w:rPr>
                      <w:rFonts w:ascii="Arial" w:hAnsi="Arial" w:cs="Arial"/>
                      <w:sz w:val="16"/>
                    </w:rPr>
                    <w:t>type?</w:t>
                  </w:r>
                </w:p>
              </w:txbxContent>
            </v:textbox>
          </v:shape>
        </w:pict>
      </w:r>
      <w:r>
        <w:rPr>
          <w:snapToGrid w:val="0"/>
        </w:rPr>
        <w:pict w14:anchorId="7333BB2E">
          <v:shape id="文本框 21" o:spid="_x0000_s1052" type="#_x0000_t202" style="position:absolute;left:0;text-align:left;margin-left:47.5pt;margin-top:18.45pt;width:133.5pt;height:39.5pt;z-index:251684864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" filled="f" stroked="f">
            <v:textbox style="mso-next-textbox:#文本框 21" inset="0,0,0,0">
              <w:txbxContent>
                <w:p w14:paraId="4984EB01" w14:textId="33C27119" w:rsidR="007761C4" w:rsidRPr="00E5670F" w:rsidRDefault="007761C4" w:rsidP="00E5670F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 w:hint="eastAsia"/>
                      <w:sz w:val="16"/>
                    </w:rPr>
                    <w:t>Circuit</w:t>
                  </w:r>
                  <w:r>
                    <w:rPr>
                      <w:rFonts w:ascii="Arial" w:hAnsi="Arial" w:cs="Arial"/>
                      <w:sz w:val="16"/>
                    </w:rPr>
                    <w:t xml:space="preserve"> cancelling application</w:t>
                  </w:r>
                </w:p>
              </w:txbxContent>
            </v:textbox>
          </v:shape>
        </w:pict>
      </w:r>
      <w:r w:rsidR="00E5670F" w:rsidRPr="001B26F7">
        <w:rPr>
          <w:noProof/>
        </w:rPr>
        <w:drawing>
          <wp:inline distT="0" distB="0" distL="0" distR="0" wp14:anchorId="1586B908" wp14:editId="6C751CCE">
            <wp:extent cx="4588170" cy="6407150"/>
            <wp:effectExtent l="0" t="0" r="317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90687" cy="64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6DB28" w14:textId="77777777" w:rsidR="00D558E2" w:rsidRDefault="00D558E2">
      <w:pPr>
        <w:rPr>
          <w:snapToGrid w:val="0"/>
        </w:rPr>
      </w:pPr>
      <w:r>
        <w:rPr>
          <w:snapToGrid w:val="0"/>
        </w:rPr>
        <w:br w:type="page"/>
      </w:r>
    </w:p>
    <w:p w14:paraId="639ABC20" w14:textId="4C938F8C" w:rsidR="00C40F9E" w:rsidRPr="006C7623" w:rsidRDefault="00D558E2" w:rsidP="00C40F9E">
      <w:pPr>
        <w:rPr>
          <w:snapToGrid w:val="0"/>
        </w:rPr>
      </w:pPr>
      <w:r>
        <w:rPr>
          <w:snapToGrid w:val="0"/>
        </w:rPr>
        <w:lastRenderedPageBreak/>
        <w:t>P.S.</w:t>
      </w:r>
    </w:p>
    <w:p w14:paraId="422FF0B7" w14:textId="33CDF893" w:rsidR="006676F9" w:rsidRPr="00EF6C7D" w:rsidRDefault="00376342" w:rsidP="00376342">
      <w:pPr>
        <w:ind w:left="360" w:hanging="360"/>
        <w:rPr>
          <w:snapToGrid w:val="0"/>
        </w:rPr>
      </w:pPr>
      <w:r w:rsidRPr="006C7623">
        <w:rPr>
          <w:snapToGrid w:val="0"/>
        </w:rPr>
        <w:t>1.</w:t>
      </w:r>
      <w:r w:rsidRPr="006C7623">
        <w:rPr>
          <w:snapToGrid w:val="0"/>
        </w:rPr>
        <w:tab/>
        <w:t xml:space="preserve">The </w:t>
      </w:r>
      <w:r w:rsidR="00EF6C7D">
        <w:rPr>
          <w:rFonts w:hint="eastAsia"/>
          <w:snapToGrid w:val="0"/>
        </w:rPr>
        <w:t>app</w:t>
      </w:r>
      <w:r w:rsidR="00EF6C7D">
        <w:rPr>
          <w:snapToGrid w:val="0"/>
        </w:rPr>
        <w:t>licant</w:t>
      </w:r>
      <w:r w:rsidRPr="006C7623">
        <w:rPr>
          <w:snapToGrid w:val="0"/>
        </w:rPr>
        <w:t xml:space="preserve"> submit</w:t>
      </w:r>
      <w:r w:rsidR="00EF6C7D">
        <w:rPr>
          <w:snapToGrid w:val="0"/>
        </w:rPr>
        <w:t>s</w:t>
      </w:r>
      <w:r w:rsidRPr="006C7623">
        <w:rPr>
          <w:snapToGrid w:val="0"/>
        </w:rPr>
        <w:t xml:space="preserve"> a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 xml:space="preserve"> cancellation application</w:t>
      </w:r>
      <w:r w:rsidRPr="00EF6C7D">
        <w:rPr>
          <w:snapToGrid w:val="0"/>
        </w:rPr>
        <w:t xml:space="preserve"> (</w:t>
      </w:r>
      <w:r w:rsidRPr="006331B2">
        <w:rPr>
          <w:snapToGrid w:val="0"/>
        </w:rPr>
        <w:t>log</w:t>
      </w:r>
      <w:r w:rsidR="00EF6C7D">
        <w:rPr>
          <w:snapToGrid w:val="0"/>
        </w:rPr>
        <w:t>s</w:t>
      </w:r>
      <w:r w:rsidRPr="006331B2">
        <w:rPr>
          <w:snapToGrid w:val="0"/>
        </w:rPr>
        <w:t xml:space="preserve"> in www.cffex.com.cn</w:t>
      </w:r>
      <w:r w:rsidR="00EF6C7D" w:rsidRPr="006331B2">
        <w:rPr>
          <w:snapToGrid w:val="0"/>
        </w:rPr>
        <w:t xml:space="preserve">, </w:t>
      </w:r>
      <w:r w:rsidRPr="006331B2">
        <w:rPr>
          <w:snapToGrid w:val="0"/>
        </w:rPr>
        <w:t>download</w:t>
      </w:r>
      <w:r w:rsidR="00EF6C7D" w:rsidRPr="006331B2">
        <w:rPr>
          <w:snapToGrid w:val="0"/>
        </w:rPr>
        <w:t>s the</w:t>
      </w:r>
      <w:r w:rsidRPr="006331B2">
        <w:rPr>
          <w:snapToGrid w:val="0"/>
        </w:rPr>
        <w:t xml:space="preserve"> </w:t>
      </w:r>
      <w:r w:rsidRPr="006331B2">
        <w:rPr>
          <w:i/>
          <w:iCs/>
          <w:snapToGrid w:val="0"/>
        </w:rPr>
        <w:t xml:space="preserve">Attachment 1.3: </w:t>
      </w:r>
      <w:r w:rsidR="00BB7EF2" w:rsidRPr="006331B2">
        <w:rPr>
          <w:i/>
          <w:iCs/>
          <w:snapToGrid w:val="0"/>
        </w:rPr>
        <w:t>Circuit</w:t>
      </w:r>
      <w:r w:rsidRPr="006331B2">
        <w:rPr>
          <w:i/>
          <w:iCs/>
          <w:snapToGrid w:val="0"/>
        </w:rPr>
        <w:t xml:space="preserve"> </w:t>
      </w:r>
      <w:r w:rsidR="00EF6C7D" w:rsidRPr="006331B2">
        <w:rPr>
          <w:i/>
          <w:iCs/>
          <w:snapToGrid w:val="0"/>
        </w:rPr>
        <w:t xml:space="preserve">Cancelling </w:t>
      </w:r>
      <w:r w:rsidRPr="006331B2">
        <w:rPr>
          <w:i/>
          <w:iCs/>
          <w:snapToGrid w:val="0"/>
        </w:rPr>
        <w:t>Application Form</w:t>
      </w:r>
      <w:r w:rsidRPr="006331B2">
        <w:rPr>
          <w:snapToGrid w:val="0"/>
        </w:rPr>
        <w:t xml:space="preserve">, </w:t>
      </w:r>
      <w:r w:rsidR="00EF6C7D">
        <w:rPr>
          <w:snapToGrid w:val="0"/>
        </w:rPr>
        <w:t>and sends</w:t>
      </w:r>
      <w:r w:rsidRPr="006331B2">
        <w:rPr>
          <w:snapToGrid w:val="0"/>
        </w:rPr>
        <w:t xml:space="preserve"> the scanned copy </w:t>
      </w:r>
      <w:r w:rsidR="00EF6C7D">
        <w:rPr>
          <w:snapToGrid w:val="0"/>
        </w:rPr>
        <w:t xml:space="preserve">with the company seal on it </w:t>
      </w:r>
      <w:r w:rsidRPr="006331B2">
        <w:rPr>
          <w:snapToGrid w:val="0"/>
        </w:rPr>
        <w:t>to tech_support@cffex.com.cn</w:t>
      </w:r>
      <w:r w:rsidRPr="00EF6C7D">
        <w:rPr>
          <w:snapToGrid w:val="0"/>
        </w:rPr>
        <w:t>).</w:t>
      </w:r>
    </w:p>
    <w:p w14:paraId="44327532" w14:textId="6928C99C" w:rsidR="007A051C" w:rsidRPr="006C7623" w:rsidRDefault="00376342" w:rsidP="00376342">
      <w:pPr>
        <w:ind w:left="360" w:hanging="360"/>
        <w:rPr>
          <w:snapToGrid w:val="0"/>
        </w:rPr>
      </w:pPr>
      <w:r w:rsidRPr="006C7623">
        <w:rPr>
          <w:snapToGrid w:val="0"/>
        </w:rPr>
        <w:t>2.</w:t>
      </w:r>
      <w:r w:rsidRPr="006C7623">
        <w:rPr>
          <w:snapToGrid w:val="0"/>
        </w:rPr>
        <w:tab/>
        <w:t xml:space="preserve">The </w:t>
      </w:r>
      <w:r w:rsidR="00051B27">
        <w:rPr>
          <w:snapToGrid w:val="0"/>
        </w:rPr>
        <w:t>applicant shall</w:t>
      </w:r>
      <w:r w:rsidRPr="006C7623">
        <w:rPr>
          <w:snapToGrid w:val="0"/>
        </w:rPr>
        <w:t xml:space="preserve"> confirm that the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 xml:space="preserve"> conditions still meet relevant requirements of the Exchange for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 xml:space="preserve"> backup after </w:t>
      </w:r>
      <w:r w:rsidRPr="00B72BFA">
        <w:rPr>
          <w:snapToGrid w:val="0"/>
        </w:rPr>
        <w:t xml:space="preserve">cancellation. The </w:t>
      </w:r>
      <w:r w:rsidR="009274F9">
        <w:rPr>
          <w:snapToGrid w:val="0"/>
        </w:rPr>
        <w:t>applicant</w:t>
      </w:r>
      <w:r w:rsidR="009274F9" w:rsidRPr="006C7623">
        <w:rPr>
          <w:snapToGrid w:val="0"/>
        </w:rPr>
        <w:t xml:space="preserve"> </w:t>
      </w:r>
      <w:r w:rsidR="009274F9">
        <w:rPr>
          <w:snapToGrid w:val="0"/>
        </w:rPr>
        <w:t>shall</w:t>
      </w:r>
      <w:r w:rsidR="009274F9" w:rsidRPr="006C7623">
        <w:rPr>
          <w:snapToGrid w:val="0"/>
        </w:rPr>
        <w:t xml:space="preserve"> </w:t>
      </w:r>
      <w:r w:rsidRPr="006C7623">
        <w:rPr>
          <w:snapToGrid w:val="0"/>
        </w:rPr>
        <w:t>ensure that the cancellation does not affect normal operation</w:t>
      </w:r>
      <w:r w:rsidR="00535F2A">
        <w:rPr>
          <w:snapToGrid w:val="0"/>
        </w:rPr>
        <w:t>s</w:t>
      </w:r>
      <w:r w:rsidRPr="006C7623">
        <w:rPr>
          <w:snapToGrid w:val="0"/>
        </w:rPr>
        <w:t xml:space="preserve">. </w:t>
      </w:r>
    </w:p>
    <w:p w14:paraId="5EC6DB66" w14:textId="60215D51" w:rsidR="00FF4071" w:rsidRPr="006C7623" w:rsidRDefault="00376342" w:rsidP="00376342">
      <w:pPr>
        <w:ind w:left="360" w:hanging="360"/>
        <w:rPr>
          <w:snapToGrid w:val="0"/>
        </w:rPr>
      </w:pPr>
      <w:r w:rsidRPr="006C7623">
        <w:rPr>
          <w:snapToGrid w:val="0"/>
        </w:rPr>
        <w:t>3.</w:t>
      </w:r>
      <w:r w:rsidRPr="006C7623">
        <w:rPr>
          <w:snapToGrid w:val="0"/>
        </w:rPr>
        <w:tab/>
        <w:t xml:space="preserve">It is prohibited to cancel the </w:t>
      </w:r>
      <w:r w:rsidR="00BB7EF2" w:rsidRPr="00B72BFA">
        <w:rPr>
          <w:snapToGrid w:val="0"/>
        </w:rPr>
        <w:t>circuit</w:t>
      </w:r>
      <w:r w:rsidRPr="00B72BFA">
        <w:rPr>
          <w:snapToGrid w:val="0"/>
        </w:rPr>
        <w:t xml:space="preserve"> without </w:t>
      </w:r>
      <w:r w:rsidR="00891D90">
        <w:rPr>
          <w:snapToGrid w:val="0"/>
        </w:rPr>
        <w:t>Exchange’s approval.</w:t>
      </w:r>
    </w:p>
    <w:p w14:paraId="43B6E829" w14:textId="2E3B2FD7" w:rsidR="00703E61" w:rsidRPr="00EE5B17" w:rsidRDefault="006331B2" w:rsidP="001700CB">
      <w:pPr>
        <w:pStyle w:val="1"/>
        <w:numPr>
          <w:ilvl w:val="0"/>
          <w:numId w:val="0"/>
        </w:numPr>
        <w:rPr>
          <w:snapToGrid w:val="0"/>
        </w:rPr>
      </w:pPr>
      <w:bookmarkStart w:id="8" w:name="_Toc6839667"/>
      <w:r>
        <w:rPr>
          <w:snapToGrid w:val="0"/>
        </w:rPr>
        <w:lastRenderedPageBreak/>
        <w:pict w14:anchorId="414B0CDF">
          <v:shape id="文本框 46" o:spid="_x0000_s1053" type="#_x0000_t202" style="position:absolute;margin-left:67.55pt;margin-top:572.65pt;width:69pt;height:22.5pt;z-index:251731968;visibility:visible;mso-wrap-distance-top:3.6pt;mso-wrap-distance-bottom:3.6pt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" stroked="f">
            <v:textbox style="mso-next-textbox:#文本框 46" inset="0,0,0,0">
              <w:txbxContent>
                <w:p w14:paraId="0C9DA015" w14:textId="64410290" w:rsidR="007761C4" w:rsidRPr="00844163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Complete the circuit changing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77398DAB">
          <v:shape id="文本框 45" o:spid="_x0000_s1054" type="#_x0000_t202" style="position:absolute;margin-left:33.7pt;margin-top:494.15pt;width:133pt;height:38pt;z-index:251729920;visibility:visible;mso-wrap-distance-top:3.6pt;mso-wrap-distance-bottom:3.6pt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" filled="f" stroked="f">
            <v:textbox style="mso-next-textbox:#文本框 45" inset="0,0,0,0">
              <w:txbxContent>
                <w:p w14:paraId="735276CD" w14:textId="499AAD3E" w:rsidR="007761C4" w:rsidRPr="0050248C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After testing, the applicant sends the test reports via e-mail to</w:t>
                  </w:r>
                </w:p>
                <w:p w14:paraId="3DA496AD" w14:textId="77777777" w:rsidR="007761C4" w:rsidRPr="00E5670F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tech_support@cffex.com.cn</w:t>
                  </w:r>
                </w:p>
              </w:txbxContent>
            </v:textbox>
          </v:shape>
        </w:pict>
      </w:r>
      <w:r>
        <w:rPr>
          <w:snapToGrid w:val="0"/>
        </w:rPr>
        <w:pict w14:anchorId="75FCBDF9">
          <v:shape id="文本框 44" o:spid="_x0000_s1055" type="#_x0000_t202" style="position:absolute;margin-left:41.4pt;margin-top:416.35pt;width:120pt;height:38pt;z-index:251727872;visibility:visible;mso-wrap-distance-top:3.6pt;mso-wrap-distance-bottom:3.6pt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" filled="f" stroked="f">
            <v:textbox style="mso-next-textbox:#文本框 44" inset="0,0,0,0">
              <w:txbxContent>
                <w:p w14:paraId="0B627395" w14:textId="39A7BBA2" w:rsidR="007761C4" w:rsidRPr="00E5670F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applicant configures the circuit and conducts connectivity and switching tests.</w:t>
                  </w:r>
                </w:p>
              </w:txbxContent>
            </v:textbox>
          </v:shape>
        </w:pict>
      </w:r>
      <w:r>
        <w:rPr>
          <w:snapToGrid w:val="0"/>
        </w:rPr>
        <w:pict w14:anchorId="7C10E62D">
          <v:shape id="文本框 43" o:spid="_x0000_s1056" type="#_x0000_t202" style="position:absolute;margin-left:46.85pt;margin-top:346.35pt;width:107.5pt;height:38pt;z-index:251725824;visibility:visible;mso-wrap-distance-top:3.6pt;mso-wrap-distance-bottom:3.6pt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" filled="f" stroked="f">
            <v:textbox style="mso-next-textbox:#文本框 43" inset="0,0,0,0">
              <w:txbxContent>
                <w:p w14:paraId="13C4FCE2" w14:textId="21D1F5D0" w:rsidR="007761C4" w:rsidRPr="00E5670F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applicant submits a changing applicant to the ISP.</w:t>
                  </w:r>
                </w:p>
              </w:txbxContent>
            </v:textbox>
          </v:shape>
        </w:pict>
      </w:r>
      <w:r>
        <w:rPr>
          <w:snapToGrid w:val="0"/>
        </w:rPr>
        <w:pict w14:anchorId="2F5B3BC4">
          <v:shape id="文本框 42" o:spid="_x0000_s1057" type="#_x0000_t202" style="position:absolute;margin-left:29.25pt;margin-top:260.4pt;width:139.5pt;height:52.5pt;z-index:251723776;visibility:visible;mso-wrap-distance-top:3.6pt;mso-wrap-distance-bottom:3.6pt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" filled="f" stroked="f">
            <v:textbox style="mso-next-textbox:#文本框 42" inset="0,0,0,0">
              <w:txbxContent>
                <w:p w14:paraId="5E323273" w14:textId="5CEE9676" w:rsidR="007761C4" w:rsidRPr="00E5670F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 xml:space="preserve">The Exchange sends the templates of </w:t>
                  </w:r>
                  <w:r w:rsidRPr="006331B2">
                    <w:rPr>
                      <w:rFonts w:ascii="Arial" w:hAnsi="Arial" w:cs="Arial"/>
                      <w:i/>
                      <w:iCs/>
                      <w:sz w:val="16"/>
                    </w:rPr>
                    <w:t>Attachment 1.6: Circuit Connectivity Test Report</w:t>
                  </w:r>
                  <w:r>
                    <w:rPr>
                      <w:rFonts w:ascii="Arial" w:hAnsi="Arial" w:cs="Arial"/>
                      <w:sz w:val="16"/>
                    </w:rPr>
                    <w:t xml:space="preserve"> and </w:t>
                  </w:r>
                  <w:r w:rsidRPr="006331B2">
                    <w:rPr>
                      <w:rFonts w:ascii="Arial" w:hAnsi="Arial" w:cs="Arial"/>
                      <w:i/>
                      <w:iCs/>
                      <w:sz w:val="16"/>
                    </w:rPr>
                    <w:t>Attachment 1.7: Circuit Switch</w:t>
                  </w:r>
                  <w:r>
                    <w:rPr>
                      <w:rFonts w:ascii="Arial" w:hAnsi="Arial" w:cs="Arial"/>
                      <w:i/>
                      <w:iCs/>
                      <w:sz w:val="16"/>
                    </w:rPr>
                    <w:t>ing</w:t>
                  </w:r>
                  <w:r w:rsidRPr="006331B2">
                    <w:rPr>
                      <w:rFonts w:ascii="Arial" w:hAnsi="Arial" w:cs="Arial"/>
                      <w:i/>
                      <w:iCs/>
                      <w:sz w:val="16"/>
                    </w:rPr>
                    <w:t xml:space="preserve"> Test Report</w:t>
                  </w:r>
                  <w:r>
                    <w:rPr>
                      <w:rFonts w:ascii="Arial" w:hAnsi="Arial" w:cs="Arial"/>
                      <w:sz w:val="16"/>
                    </w:rPr>
                    <w:t xml:space="preserve"> to the applicant via e-mail.</w:t>
                  </w:r>
                </w:p>
              </w:txbxContent>
            </v:textbox>
          </v:shape>
        </w:pict>
      </w:r>
      <w:r>
        <w:rPr>
          <w:snapToGrid w:val="0"/>
        </w:rPr>
        <w:pict w14:anchorId="4CA0F8F1">
          <v:shape id="文本框 40" o:spid="_x0000_s1059" type="#_x0000_t202" style="position:absolute;margin-left:42pt;margin-top:226.4pt;width:53.5pt;height:26pt;z-index:251719680;visibility:visible;mso-wrap-distance-top:3.6pt;mso-wrap-distance-bottom:3.6pt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" stroked="f">
            <v:textbox style="mso-next-textbox:#文本框 40" inset="0,0,0,0">
              <w:txbxContent>
                <w:p w14:paraId="3BDE751E" w14:textId="77777777" w:rsidR="007761C4" w:rsidRPr="00844163" w:rsidRDefault="007761C4" w:rsidP="0050248C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Approved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567B1ED3">
          <v:shape id="文本框 39" o:spid="_x0000_s1060" type="#_x0000_t202" style="position:absolute;margin-left:230.9pt;margin-top:184.9pt;width:50.5pt;height:21.5pt;z-index:251717632;visibility:visible;mso-wrap-distance-top:3.6pt;mso-wrap-distance-bottom:3.6pt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" stroked="f">
            <v:textbox style="mso-next-textbox:#文本框 39" inset="0,0,0,0">
              <w:txbxContent>
                <w:p w14:paraId="099A1B7A" w14:textId="77777777" w:rsidR="007761C4" w:rsidRPr="00844163" w:rsidRDefault="007761C4" w:rsidP="0050248C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End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4C5A665C">
          <v:shape id="文本框 37" o:spid="_x0000_s1061" type="#_x0000_t202" style="position:absolute;margin-left:143.7pt;margin-top:160.8pt;width:1in;height:26pt;z-index:251713536;visibility:visible;mso-wrap-distance-top:3.6pt;mso-wrap-distance-bottom:3.6pt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" stroked="f">
            <v:textbox style="mso-next-textbox:#文本框 37" inset="0,0,0,0">
              <w:txbxContent>
                <w:p w14:paraId="059C6EC4" w14:textId="77777777" w:rsidR="007761C4" w:rsidRPr="00844163" w:rsidRDefault="007761C4" w:rsidP="0050248C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Not approved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5A10ABF0">
          <v:shape id="文本框 41" o:spid="_x0000_s1058" type="#_x0000_t202" style="position:absolute;margin-left:68.5pt;margin-top:185.7pt;width:58.5pt;height:25pt;z-index:251721728;visibility:visible;mso-wrap-distance-top:3.6pt;mso-wrap-distance-bottom:3.6pt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" filled="f" stroked="f">
            <v:textbox style="mso-next-textbox:#文本框 41" inset="0,0,0,0">
              <w:txbxContent>
                <w:p w14:paraId="42B0B1F6" w14:textId="77777777" w:rsidR="007761C4" w:rsidRPr="00E5670F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Exchange performs review</w:t>
                  </w:r>
                </w:p>
              </w:txbxContent>
            </v:textbox>
          </v:shape>
        </w:pict>
      </w:r>
      <w:r>
        <w:rPr>
          <w:snapToGrid w:val="0"/>
        </w:rPr>
        <w:pict w14:anchorId="4315ABDE">
          <v:shape id="文本框 38" o:spid="_x0000_s1062" type="#_x0000_t202" style="position:absolute;margin-left:16.35pt;margin-top:105.4pt;width:164pt;height:42pt;z-index:251715584;visibility:visible;mso-wrap-distance-top:3.6pt;mso-wrap-distance-bottom:3.6pt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" filled="f" stroked="f">
            <v:textbox style="mso-next-textbox:#文本框 38" inset="0,0,0,0">
              <w:txbxContent>
                <w:p w14:paraId="2E6055AE" w14:textId="743B15DE" w:rsidR="007761C4" w:rsidRPr="00E5670F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 xml:space="preserve">The applicant faxes the completed </w:t>
                  </w:r>
                  <w:r w:rsidRPr="006331B2">
                    <w:rPr>
                      <w:rFonts w:ascii="Arial" w:hAnsi="Arial" w:cs="Arial"/>
                      <w:i/>
                      <w:iCs/>
                      <w:sz w:val="16"/>
                    </w:rPr>
                    <w:t>Attachment 1.5: Circuit Chang</w:t>
                  </w:r>
                  <w:r>
                    <w:rPr>
                      <w:rFonts w:ascii="Arial" w:hAnsi="Arial" w:cs="Arial"/>
                      <w:i/>
                      <w:iCs/>
                      <w:sz w:val="16"/>
                    </w:rPr>
                    <w:t>ing</w:t>
                  </w:r>
                  <w:r w:rsidRPr="006331B2">
                    <w:rPr>
                      <w:rFonts w:ascii="Arial" w:hAnsi="Arial" w:cs="Arial"/>
                      <w:i/>
                      <w:iCs/>
                      <w:sz w:val="16"/>
                    </w:rPr>
                    <w:t xml:space="preserve"> Application Form</w:t>
                  </w:r>
                  <w:r>
                    <w:rPr>
                      <w:rFonts w:ascii="Arial" w:hAnsi="Arial" w:cs="Arial"/>
                      <w:sz w:val="16"/>
                    </w:rPr>
                    <w:t xml:space="preserve"> with the company seal on it to 021-50160500.</w:t>
                  </w:r>
                </w:p>
              </w:txbxContent>
            </v:textbox>
          </v:shape>
        </w:pict>
      </w:r>
      <w:r>
        <w:rPr>
          <w:snapToGrid w:val="0"/>
        </w:rPr>
        <w:pict w14:anchorId="316F3253">
          <v:shape id="文本框 36" o:spid="_x0000_s1063" type="#_x0000_t202" style="position:absolute;margin-left:40pt;margin-top:34.2pt;width:115.5pt;height:38pt;z-index:251712512;visibility:visible;mso-wrap-distance-top:3.6pt;mso-wrap-distance-bottom:3.6pt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" filled="f" stroked="f">
            <v:textbox style="mso-next-textbox:#文本框 36" inset="0,0,0,0">
              <w:txbxContent>
                <w:p w14:paraId="2EB40936" w14:textId="4FDADFBA" w:rsidR="007761C4" w:rsidRPr="00E5670F" w:rsidRDefault="007761C4" w:rsidP="0050248C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 w:hint="eastAsia"/>
                      <w:sz w:val="16"/>
                    </w:rPr>
                    <w:t>Circuit</w:t>
                  </w:r>
                  <w:r>
                    <w:rPr>
                      <w:rFonts w:ascii="Arial" w:hAnsi="Arial" w:cs="Arial"/>
                      <w:sz w:val="16"/>
                    </w:rPr>
                    <w:t xml:space="preserve"> Changing Application</w:t>
                  </w:r>
                </w:p>
              </w:txbxContent>
            </v:textbox>
          </v:shape>
        </w:pict>
      </w:r>
      <w:r w:rsidR="00376342" w:rsidRPr="006C7623">
        <w:rPr>
          <w:snapToGrid w:val="0"/>
        </w:rPr>
        <w:t>Chapter 4</w:t>
      </w:r>
      <w:r w:rsidR="00376342" w:rsidRPr="006C7623">
        <w:rPr>
          <w:b w:val="0"/>
          <w:bCs w:val="0"/>
          <w:snapToGrid w:val="0"/>
        </w:rPr>
        <w:tab/>
      </w:r>
      <w:r w:rsidR="00FC13FA" w:rsidRPr="006C7623">
        <w:rPr>
          <w:snapToGrid w:val="0"/>
        </w:rPr>
        <w:t>Procedures</w:t>
      </w:r>
      <w:r w:rsidR="00FC13FA">
        <w:rPr>
          <w:snapToGrid w:val="0"/>
        </w:rPr>
        <w:t xml:space="preserve"> for</w:t>
      </w:r>
      <w:r w:rsidR="00FC13FA" w:rsidRPr="006C7623">
        <w:rPr>
          <w:snapToGrid w:val="0"/>
        </w:rPr>
        <w:t xml:space="preserve"> </w:t>
      </w:r>
      <w:r w:rsidR="00BB7EF2" w:rsidRPr="006C7623">
        <w:rPr>
          <w:snapToGrid w:val="0"/>
        </w:rPr>
        <w:t>Circuit</w:t>
      </w:r>
      <w:r w:rsidR="00376342" w:rsidRPr="006C7623">
        <w:rPr>
          <w:snapToGrid w:val="0"/>
        </w:rPr>
        <w:t xml:space="preserve"> Chang</w:t>
      </w:r>
      <w:r w:rsidR="00036133">
        <w:rPr>
          <w:snapToGrid w:val="0"/>
        </w:rPr>
        <w:t>ing</w:t>
      </w:r>
      <w:bookmarkEnd w:id="8"/>
      <w:r w:rsidR="0050248C" w:rsidRPr="001B26F7">
        <w:rPr>
          <w:noProof/>
        </w:rPr>
        <w:drawing>
          <wp:inline distT="0" distB="0" distL="0" distR="0" wp14:anchorId="62748111" wp14:editId="5292D75D">
            <wp:extent cx="3879113" cy="7340600"/>
            <wp:effectExtent l="0" t="0" r="762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79113" cy="734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5471B" w14:textId="506C3B87" w:rsidR="003A01BF" w:rsidRPr="00EE5B17" w:rsidRDefault="00D558E2" w:rsidP="007A051C">
      <w:pPr>
        <w:rPr>
          <w:snapToGrid w:val="0"/>
        </w:rPr>
      </w:pPr>
      <w:r>
        <w:rPr>
          <w:snapToGrid w:val="0"/>
        </w:rPr>
        <w:lastRenderedPageBreak/>
        <w:t>P.S.</w:t>
      </w:r>
    </w:p>
    <w:p w14:paraId="0EB5CB53" w14:textId="14783C6E" w:rsidR="003A01BF" w:rsidRPr="00D558E2" w:rsidRDefault="00376342" w:rsidP="00376342">
      <w:pPr>
        <w:ind w:left="360" w:hanging="360"/>
        <w:rPr>
          <w:snapToGrid w:val="0"/>
        </w:rPr>
      </w:pPr>
      <w:r w:rsidRPr="006C7623">
        <w:rPr>
          <w:snapToGrid w:val="0"/>
        </w:rPr>
        <w:t>1</w:t>
      </w:r>
      <w:r w:rsidRPr="006C7623">
        <w:rPr>
          <w:snapToGrid w:val="0"/>
        </w:rPr>
        <w:t>．</w:t>
      </w:r>
      <w:r w:rsidRPr="006C7623">
        <w:rPr>
          <w:snapToGrid w:val="0"/>
        </w:rPr>
        <w:tab/>
      </w:r>
      <w:r w:rsidR="00D558E2">
        <w:rPr>
          <w:snapToGrid w:val="0"/>
        </w:rPr>
        <w:t xml:space="preserve">Only companies </w:t>
      </w:r>
      <w:r w:rsidR="004B296F">
        <w:rPr>
          <w:snapToGrid w:val="0"/>
        </w:rPr>
        <w:t>with a direct connection to CFFEX</w:t>
      </w:r>
      <w:r w:rsidR="00D558E2">
        <w:rPr>
          <w:snapToGrid w:val="0"/>
        </w:rPr>
        <w:t xml:space="preserve"> can apply for a change</w:t>
      </w:r>
      <w:r w:rsidRPr="00B72BFA">
        <w:rPr>
          <w:snapToGrid w:val="0"/>
        </w:rPr>
        <w:t xml:space="preserve">. The </w:t>
      </w:r>
      <w:r w:rsidR="00D558E2">
        <w:rPr>
          <w:snapToGrid w:val="0"/>
        </w:rPr>
        <w:t>applicant</w:t>
      </w:r>
      <w:r w:rsidR="00D558E2" w:rsidRPr="006C7623">
        <w:rPr>
          <w:snapToGrid w:val="0"/>
        </w:rPr>
        <w:t xml:space="preserve"> </w:t>
      </w:r>
      <w:r w:rsidRPr="006C7623">
        <w:rPr>
          <w:snapToGrid w:val="0"/>
        </w:rPr>
        <w:t>submit</w:t>
      </w:r>
      <w:r w:rsidR="00D558E2">
        <w:rPr>
          <w:snapToGrid w:val="0"/>
        </w:rPr>
        <w:t>s</w:t>
      </w:r>
      <w:r w:rsidRPr="006C7623">
        <w:rPr>
          <w:snapToGrid w:val="0"/>
        </w:rPr>
        <w:t xml:space="preserve"> a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 xml:space="preserve"> chang</w:t>
      </w:r>
      <w:r w:rsidR="00D558E2">
        <w:rPr>
          <w:snapToGrid w:val="0"/>
        </w:rPr>
        <w:t>ing</w:t>
      </w:r>
      <w:r w:rsidRPr="006C7623">
        <w:rPr>
          <w:snapToGrid w:val="0"/>
        </w:rPr>
        <w:t xml:space="preserve"> application</w:t>
      </w:r>
      <w:r w:rsidRPr="00D558E2">
        <w:rPr>
          <w:snapToGrid w:val="0"/>
        </w:rPr>
        <w:t xml:space="preserve"> (log</w:t>
      </w:r>
      <w:r w:rsidR="007914F0">
        <w:rPr>
          <w:snapToGrid w:val="0"/>
        </w:rPr>
        <w:t>s</w:t>
      </w:r>
      <w:r w:rsidRPr="00D558E2">
        <w:rPr>
          <w:snapToGrid w:val="0"/>
        </w:rPr>
        <w:t xml:space="preserve"> in </w:t>
      </w:r>
      <w:hyperlink r:id="rId14" w:history="1">
        <w:r w:rsidR="007914F0" w:rsidRPr="003813AA">
          <w:rPr>
            <w:rStyle w:val="a8"/>
            <w:snapToGrid w:val="0"/>
          </w:rPr>
          <w:t>www.cffex.com.cn</w:t>
        </w:r>
      </w:hyperlink>
      <w:r w:rsidR="007914F0">
        <w:rPr>
          <w:snapToGrid w:val="0"/>
        </w:rPr>
        <w:t xml:space="preserve">, </w:t>
      </w:r>
      <w:r w:rsidRPr="00D558E2">
        <w:rPr>
          <w:snapToGrid w:val="0"/>
        </w:rPr>
        <w:t>download</w:t>
      </w:r>
      <w:r w:rsidR="00CD725A">
        <w:rPr>
          <w:snapToGrid w:val="0"/>
        </w:rPr>
        <w:t>s the</w:t>
      </w:r>
      <w:r w:rsidRPr="00D558E2">
        <w:rPr>
          <w:snapToGrid w:val="0"/>
        </w:rPr>
        <w:t xml:space="preserve"> </w:t>
      </w:r>
      <w:r w:rsidRPr="006331B2">
        <w:rPr>
          <w:i/>
          <w:iCs/>
          <w:snapToGrid w:val="0"/>
        </w:rPr>
        <w:t xml:space="preserve">Attachment 1.5: </w:t>
      </w:r>
      <w:r w:rsidR="00BB7EF2" w:rsidRPr="006331B2">
        <w:rPr>
          <w:i/>
          <w:iCs/>
          <w:snapToGrid w:val="0"/>
        </w:rPr>
        <w:t>Circuit</w:t>
      </w:r>
      <w:r w:rsidRPr="006331B2">
        <w:rPr>
          <w:i/>
          <w:iCs/>
          <w:snapToGrid w:val="0"/>
        </w:rPr>
        <w:t xml:space="preserve"> Chang</w:t>
      </w:r>
      <w:r w:rsidR="007914F0" w:rsidRPr="006331B2">
        <w:rPr>
          <w:i/>
          <w:iCs/>
          <w:snapToGrid w:val="0"/>
        </w:rPr>
        <w:t>ing</w:t>
      </w:r>
      <w:r w:rsidRPr="006331B2">
        <w:rPr>
          <w:i/>
          <w:iCs/>
          <w:snapToGrid w:val="0"/>
        </w:rPr>
        <w:t xml:space="preserve"> Application Form</w:t>
      </w:r>
      <w:r w:rsidRPr="00D558E2">
        <w:rPr>
          <w:snapToGrid w:val="0"/>
        </w:rPr>
        <w:t xml:space="preserve">, </w:t>
      </w:r>
      <w:r w:rsidR="007914F0">
        <w:rPr>
          <w:snapToGrid w:val="0"/>
        </w:rPr>
        <w:t>and faxes the form with the company seal on it</w:t>
      </w:r>
      <w:r w:rsidRPr="00D558E2">
        <w:rPr>
          <w:snapToGrid w:val="0"/>
        </w:rPr>
        <w:t xml:space="preserve"> to 021-50160500).</w:t>
      </w:r>
    </w:p>
    <w:p w14:paraId="6F45F3EF" w14:textId="077BCD31" w:rsidR="000A1C60" w:rsidRPr="00B72BFA" w:rsidRDefault="00376342" w:rsidP="00376342">
      <w:pPr>
        <w:ind w:left="360" w:hanging="360"/>
        <w:rPr>
          <w:snapToGrid w:val="0"/>
        </w:rPr>
      </w:pPr>
      <w:r w:rsidRPr="006C7623">
        <w:rPr>
          <w:snapToGrid w:val="0"/>
        </w:rPr>
        <w:t>2</w:t>
      </w:r>
      <w:r w:rsidRPr="00B72BFA">
        <w:rPr>
          <w:snapToGrid w:val="0"/>
        </w:rPr>
        <w:t>．</w:t>
      </w:r>
      <w:r w:rsidRPr="00B72BFA">
        <w:rPr>
          <w:snapToGrid w:val="0"/>
        </w:rPr>
        <w:tab/>
        <w:t xml:space="preserve">Upon the review and </w:t>
      </w:r>
      <w:r w:rsidR="007914F0">
        <w:rPr>
          <w:snapToGrid w:val="0"/>
        </w:rPr>
        <w:t>approval</w:t>
      </w:r>
      <w:r w:rsidR="007914F0" w:rsidRPr="00B72BFA">
        <w:rPr>
          <w:snapToGrid w:val="0"/>
        </w:rPr>
        <w:t xml:space="preserve"> </w:t>
      </w:r>
      <w:r w:rsidRPr="00B72BFA">
        <w:rPr>
          <w:snapToGrid w:val="0"/>
        </w:rPr>
        <w:t xml:space="preserve">of the Exchange, the </w:t>
      </w:r>
      <w:r w:rsidR="007914F0">
        <w:rPr>
          <w:snapToGrid w:val="0"/>
        </w:rPr>
        <w:t>applicant</w:t>
      </w:r>
      <w:r w:rsidR="007914F0" w:rsidRPr="006C7623">
        <w:rPr>
          <w:snapToGrid w:val="0"/>
        </w:rPr>
        <w:t xml:space="preserve"> </w:t>
      </w:r>
      <w:r w:rsidRPr="006C7623">
        <w:rPr>
          <w:snapToGrid w:val="0"/>
        </w:rPr>
        <w:t xml:space="preserve">will receive the templates of </w:t>
      </w:r>
      <w:r w:rsidRPr="006331B2">
        <w:rPr>
          <w:i/>
          <w:iCs/>
          <w:snapToGrid w:val="0"/>
        </w:rPr>
        <w:t xml:space="preserve">Attachment 1.6: </w:t>
      </w:r>
      <w:r w:rsidR="00BB7EF2" w:rsidRPr="006331B2">
        <w:rPr>
          <w:i/>
          <w:iCs/>
          <w:snapToGrid w:val="0"/>
        </w:rPr>
        <w:t>Circuit</w:t>
      </w:r>
      <w:r w:rsidRPr="006331B2">
        <w:rPr>
          <w:i/>
          <w:iCs/>
          <w:snapToGrid w:val="0"/>
        </w:rPr>
        <w:t xml:space="preserve"> Switch</w:t>
      </w:r>
      <w:r w:rsidR="007914F0">
        <w:rPr>
          <w:i/>
          <w:iCs/>
          <w:snapToGrid w:val="0"/>
        </w:rPr>
        <w:t>i</w:t>
      </w:r>
      <w:r w:rsidR="007148BD">
        <w:rPr>
          <w:i/>
          <w:iCs/>
          <w:snapToGrid w:val="0"/>
        </w:rPr>
        <w:t>ng</w:t>
      </w:r>
      <w:r w:rsidRPr="006331B2">
        <w:rPr>
          <w:i/>
          <w:iCs/>
          <w:snapToGrid w:val="0"/>
        </w:rPr>
        <w:t xml:space="preserve"> Test Report</w:t>
      </w:r>
      <w:r w:rsidRPr="006C7623">
        <w:rPr>
          <w:snapToGrid w:val="0"/>
        </w:rPr>
        <w:t xml:space="preserve"> and </w:t>
      </w:r>
      <w:r w:rsidRPr="006331B2">
        <w:rPr>
          <w:i/>
          <w:iCs/>
          <w:snapToGrid w:val="0"/>
        </w:rPr>
        <w:t xml:space="preserve">Attachment 1.7: </w:t>
      </w:r>
      <w:r w:rsidR="00BB7EF2" w:rsidRPr="006331B2">
        <w:rPr>
          <w:i/>
          <w:iCs/>
          <w:snapToGrid w:val="0"/>
        </w:rPr>
        <w:t>Circuit</w:t>
      </w:r>
      <w:r w:rsidRPr="006331B2">
        <w:rPr>
          <w:i/>
          <w:iCs/>
          <w:snapToGrid w:val="0"/>
        </w:rPr>
        <w:t xml:space="preserve"> Connectivity Test Report</w:t>
      </w:r>
      <w:r w:rsidRPr="006C7623">
        <w:rPr>
          <w:snapToGrid w:val="0"/>
        </w:rPr>
        <w:t>.</w:t>
      </w:r>
    </w:p>
    <w:p w14:paraId="69AC0E49" w14:textId="0E38C617" w:rsidR="000A1C60" w:rsidRPr="006C7623" w:rsidRDefault="00376342" w:rsidP="00376342">
      <w:pPr>
        <w:ind w:left="360" w:hanging="360"/>
        <w:rPr>
          <w:snapToGrid w:val="0"/>
        </w:rPr>
      </w:pPr>
      <w:r w:rsidRPr="00B72BFA">
        <w:rPr>
          <w:snapToGrid w:val="0"/>
        </w:rPr>
        <w:t>3</w:t>
      </w:r>
      <w:r w:rsidRPr="00B72BFA">
        <w:rPr>
          <w:snapToGrid w:val="0"/>
        </w:rPr>
        <w:t>．</w:t>
      </w:r>
      <w:r w:rsidRPr="00B72BFA">
        <w:rPr>
          <w:snapToGrid w:val="0"/>
        </w:rPr>
        <w:tab/>
      </w:r>
      <w:r w:rsidR="007914F0">
        <w:rPr>
          <w:snapToGrid w:val="0"/>
        </w:rPr>
        <w:t>T</w:t>
      </w:r>
      <w:r w:rsidRPr="00B72BFA">
        <w:rPr>
          <w:snapToGrid w:val="0"/>
        </w:rPr>
        <w:t xml:space="preserve">he </w:t>
      </w:r>
      <w:r w:rsidR="007914F0">
        <w:rPr>
          <w:snapToGrid w:val="0"/>
        </w:rPr>
        <w:t>applicant</w:t>
      </w:r>
      <w:r w:rsidR="007914F0" w:rsidRPr="006C7623">
        <w:rPr>
          <w:snapToGrid w:val="0"/>
        </w:rPr>
        <w:t xml:space="preserve"> </w:t>
      </w:r>
      <w:r w:rsidR="007914F0">
        <w:rPr>
          <w:snapToGrid w:val="0"/>
        </w:rPr>
        <w:t>conducts</w:t>
      </w:r>
      <w:r w:rsidRPr="006C7623">
        <w:rPr>
          <w:snapToGrid w:val="0"/>
        </w:rPr>
        <w:t xml:space="preserve"> </w:t>
      </w:r>
      <w:r w:rsidR="007914F0">
        <w:rPr>
          <w:snapToGrid w:val="0"/>
        </w:rPr>
        <w:t xml:space="preserve">circuit </w:t>
      </w:r>
      <w:r w:rsidRPr="006C7623">
        <w:rPr>
          <w:snapToGrid w:val="0"/>
        </w:rPr>
        <w:t>connectivity and switch</w:t>
      </w:r>
      <w:r w:rsidR="007914F0">
        <w:rPr>
          <w:snapToGrid w:val="0"/>
        </w:rPr>
        <w:t xml:space="preserve">ing tests during non-trading period, and </w:t>
      </w:r>
      <w:r w:rsidRPr="006C7623">
        <w:rPr>
          <w:snapToGrid w:val="0"/>
        </w:rPr>
        <w:t xml:space="preserve">sends </w:t>
      </w:r>
      <w:r w:rsidR="007914F0">
        <w:rPr>
          <w:snapToGrid w:val="0"/>
        </w:rPr>
        <w:t xml:space="preserve">the </w:t>
      </w:r>
      <w:r w:rsidRPr="006C7623">
        <w:rPr>
          <w:snapToGrid w:val="0"/>
        </w:rPr>
        <w:t>test reports to tech_support@cffex.com.cn</w:t>
      </w:r>
      <w:r w:rsidR="007914F0">
        <w:rPr>
          <w:snapToGrid w:val="0"/>
        </w:rPr>
        <w:t xml:space="preserve"> with titles in the format of :</w:t>
      </w:r>
      <w:r w:rsidRPr="006C7623">
        <w:rPr>
          <w:snapToGrid w:val="0"/>
        </w:rPr>
        <w:t xml:space="preserve"> </w:t>
      </w:r>
      <w:r w:rsidR="007914F0">
        <w:rPr>
          <w:bCs/>
          <w:snapToGrid w:val="0"/>
        </w:rPr>
        <w:t>“M</w:t>
      </w:r>
      <w:r w:rsidR="007914F0" w:rsidRPr="00F8697F">
        <w:rPr>
          <w:bCs/>
          <w:snapToGrid w:val="0"/>
        </w:rPr>
        <w:t>ember</w:t>
      </w:r>
      <w:r w:rsidR="007914F0">
        <w:rPr>
          <w:bCs/>
          <w:snapToGrid w:val="0"/>
        </w:rPr>
        <w:t>’s</w:t>
      </w:r>
      <w:r w:rsidR="007914F0" w:rsidRPr="00F8697F">
        <w:rPr>
          <w:bCs/>
          <w:snapToGrid w:val="0"/>
        </w:rPr>
        <w:t xml:space="preserve"> </w:t>
      </w:r>
      <w:r w:rsidR="007914F0">
        <w:rPr>
          <w:bCs/>
          <w:snapToGrid w:val="0"/>
        </w:rPr>
        <w:t>N</w:t>
      </w:r>
      <w:r w:rsidR="007914F0" w:rsidRPr="00F8697F">
        <w:rPr>
          <w:bCs/>
          <w:snapToGrid w:val="0"/>
        </w:rPr>
        <w:t>ame (</w:t>
      </w:r>
      <w:r w:rsidR="007914F0" w:rsidRPr="00D23C17">
        <w:rPr>
          <w:bCs/>
          <w:snapToGrid w:val="0"/>
        </w:rPr>
        <w:t>abbreviation</w:t>
      </w:r>
      <w:r w:rsidR="007914F0" w:rsidRPr="00F8697F">
        <w:rPr>
          <w:bCs/>
          <w:snapToGrid w:val="0"/>
        </w:rPr>
        <w:t>)_circuit test</w:t>
      </w:r>
      <w:r w:rsidR="007914F0">
        <w:rPr>
          <w:bCs/>
          <w:snapToGrid w:val="0"/>
        </w:rPr>
        <w:t>”</w:t>
      </w:r>
      <w:r w:rsidR="007914F0" w:rsidRPr="000D1743">
        <w:rPr>
          <w:snapToGrid w:val="0"/>
        </w:rPr>
        <w:t>.</w:t>
      </w:r>
    </w:p>
    <w:p w14:paraId="23CC89FF" w14:textId="77777777" w:rsidR="0035016F" w:rsidRDefault="00376342" w:rsidP="00376342">
      <w:pPr>
        <w:ind w:left="360" w:hanging="360"/>
        <w:rPr>
          <w:snapToGrid w:val="0"/>
        </w:rPr>
      </w:pPr>
      <w:r w:rsidRPr="006C7623">
        <w:rPr>
          <w:snapToGrid w:val="0"/>
        </w:rPr>
        <w:t>4</w:t>
      </w:r>
      <w:r w:rsidRPr="006C7623">
        <w:rPr>
          <w:snapToGrid w:val="0"/>
        </w:rPr>
        <w:t>．</w:t>
      </w:r>
      <w:r w:rsidRPr="00B72BFA">
        <w:rPr>
          <w:snapToGrid w:val="0"/>
        </w:rPr>
        <w:tab/>
        <w:t xml:space="preserve">It is prohibited to </w:t>
      </w:r>
      <w:r w:rsidR="004854F9" w:rsidRPr="006C7623">
        <w:rPr>
          <w:snapToGrid w:val="0"/>
        </w:rPr>
        <w:t>use the circuit for trading</w:t>
      </w:r>
      <w:r w:rsidR="004854F9">
        <w:rPr>
          <w:snapToGrid w:val="0"/>
        </w:rPr>
        <w:t xml:space="preserve"> before testing or before handing the testing report to the Exchange.</w:t>
      </w:r>
    </w:p>
    <w:p w14:paraId="6C2AAF74" w14:textId="78D6B4F4" w:rsidR="00BA6C6A" w:rsidRPr="00B72BFA" w:rsidRDefault="00376342" w:rsidP="00376342">
      <w:pPr>
        <w:ind w:left="360" w:hanging="360"/>
        <w:rPr>
          <w:snapToGrid w:val="0"/>
        </w:rPr>
      </w:pPr>
      <w:r w:rsidRPr="00EE5B17">
        <w:rPr>
          <w:snapToGrid w:val="0"/>
        </w:rPr>
        <w:t>5</w:t>
      </w:r>
      <w:r w:rsidRPr="00EE5B17">
        <w:rPr>
          <w:rFonts w:hint="eastAsia"/>
          <w:snapToGrid w:val="0"/>
        </w:rPr>
        <w:t>．</w:t>
      </w:r>
      <w:r w:rsidRPr="00EE5B17">
        <w:rPr>
          <w:snapToGrid w:val="0"/>
        </w:rPr>
        <w:tab/>
      </w:r>
      <w:r w:rsidR="004854F9">
        <w:rPr>
          <w:snapToGrid w:val="0"/>
        </w:rPr>
        <w:t>The Exchange suggests that companies</w:t>
      </w:r>
      <w:r w:rsidRPr="006C7623">
        <w:rPr>
          <w:snapToGrid w:val="0"/>
        </w:rPr>
        <w:t xml:space="preserve"> conduct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 xml:space="preserve"> test</w:t>
      </w:r>
      <w:r w:rsidR="004854F9">
        <w:rPr>
          <w:snapToGrid w:val="0"/>
        </w:rPr>
        <w:t>s</w:t>
      </w:r>
      <w:r w:rsidRPr="006C7623">
        <w:rPr>
          <w:snapToGrid w:val="0"/>
        </w:rPr>
        <w:t xml:space="preserve"> and seat login test</w:t>
      </w:r>
      <w:r w:rsidR="004854F9">
        <w:rPr>
          <w:snapToGrid w:val="0"/>
        </w:rPr>
        <w:t>s</w:t>
      </w:r>
      <w:r w:rsidRPr="006C7623">
        <w:rPr>
          <w:snapToGrid w:val="0"/>
        </w:rPr>
        <w:t xml:space="preserve"> </w:t>
      </w:r>
      <w:r w:rsidR="004854F9">
        <w:rPr>
          <w:snapToGrid w:val="0"/>
        </w:rPr>
        <w:t>during</w:t>
      </w:r>
      <w:r w:rsidR="004854F9" w:rsidRPr="006C7623">
        <w:rPr>
          <w:snapToGrid w:val="0"/>
        </w:rPr>
        <w:t xml:space="preserve"> </w:t>
      </w:r>
      <w:r w:rsidRPr="006C7623">
        <w:rPr>
          <w:snapToGrid w:val="0"/>
        </w:rPr>
        <w:t xml:space="preserve">non-trading time to ensure that the access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 xml:space="preserve"> meets the requirements of the Exchange.</w:t>
      </w:r>
    </w:p>
    <w:p w14:paraId="3C99DB45" w14:textId="025F2F76" w:rsidR="00272FF9" w:rsidRPr="00EE5B17" w:rsidRDefault="00376342" w:rsidP="00376342">
      <w:pPr>
        <w:pStyle w:val="1"/>
        <w:numPr>
          <w:ilvl w:val="0"/>
          <w:numId w:val="0"/>
        </w:numPr>
        <w:rPr>
          <w:snapToGrid w:val="0"/>
        </w:rPr>
      </w:pPr>
      <w:bookmarkStart w:id="9" w:name="_Toc6839668"/>
      <w:bookmarkStart w:id="10" w:name="_GoBack"/>
      <w:bookmarkEnd w:id="10"/>
      <w:r w:rsidRPr="00B72BFA">
        <w:rPr>
          <w:snapToGrid w:val="0"/>
        </w:rPr>
        <w:lastRenderedPageBreak/>
        <w:t>Chapter 5</w:t>
      </w:r>
      <w:r w:rsidRPr="00B72BFA">
        <w:rPr>
          <w:b w:val="0"/>
          <w:bCs w:val="0"/>
          <w:snapToGrid w:val="0"/>
        </w:rPr>
        <w:tab/>
      </w:r>
      <w:r w:rsidRPr="00B72BFA">
        <w:rPr>
          <w:snapToGrid w:val="0"/>
        </w:rPr>
        <w:t xml:space="preserve">Communication </w:t>
      </w:r>
      <w:r w:rsidR="00BB7EF2" w:rsidRPr="00EE5B17">
        <w:rPr>
          <w:snapToGrid w:val="0"/>
        </w:rPr>
        <w:t>Circuit</w:t>
      </w:r>
      <w:r w:rsidRPr="00EE5B17">
        <w:rPr>
          <w:snapToGrid w:val="0"/>
        </w:rPr>
        <w:t xml:space="preserve"> Interruption and Network Change Reporting</w:t>
      </w:r>
      <w:bookmarkEnd w:id="9"/>
    </w:p>
    <w:p w14:paraId="757DAFB8" w14:textId="1850ACF3" w:rsidR="00112D9E" w:rsidRPr="00EE5B17" w:rsidRDefault="00C8276A" w:rsidP="00272FF9">
      <w:pPr>
        <w:rPr>
          <w:snapToGrid w:val="0"/>
        </w:rPr>
      </w:pPr>
      <w:r>
        <w:rPr>
          <w:snapToGrid w:val="0"/>
        </w:rPr>
        <w:pict w14:anchorId="36F0BCAB">
          <v:shape id="文本框 50" o:spid="_x0000_s1066" type="#_x0000_t202" style="position:absolute;margin-left:11.5pt;margin-top:105.95pt;width:140pt;height:56.15pt;z-index:251737088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" filled="f" stroked="f">
            <v:textbox style="mso-next-textbox:#文本框 50" inset="0,0,0,0">
              <w:txbxContent>
                <w:p w14:paraId="21325FF0" w14:textId="357CBF9F" w:rsidR="007761C4" w:rsidRPr="006331B2" w:rsidRDefault="007761C4" w:rsidP="006331B2">
                  <w:pPr>
                    <w:adjustRightInd w:val="0"/>
                    <w:snapToGrid w:val="0"/>
                    <w:spacing w:line="240" w:lineRule="auto"/>
                    <w:rPr>
                      <w:rFonts w:ascii="Arial" w:hAnsi="Arial" w:cs="Arial"/>
                      <w:sz w:val="13"/>
                      <w:szCs w:val="20"/>
                    </w:rPr>
                  </w:pPr>
                  <w:r w:rsidRPr="006331B2">
                    <w:rPr>
                      <w:rFonts w:ascii="Arial" w:hAnsi="Arial" w:cs="Arial"/>
                      <w:sz w:val="13"/>
                      <w:szCs w:val="20"/>
                    </w:rPr>
                    <w:t xml:space="preserve">The </w:t>
                  </w:r>
                  <w:r>
                    <w:rPr>
                      <w:rFonts w:ascii="Arial" w:hAnsi="Arial" w:cs="Arial"/>
                      <w:sz w:val="13"/>
                      <w:szCs w:val="20"/>
                    </w:rPr>
                    <w:t>applicant</w:t>
                  </w:r>
                  <w:r w:rsidRPr="006331B2">
                    <w:rPr>
                      <w:rFonts w:ascii="Arial" w:hAnsi="Arial" w:cs="Arial"/>
                      <w:sz w:val="13"/>
                      <w:szCs w:val="20"/>
                    </w:rPr>
                    <w:t xml:space="preserve"> </w:t>
                  </w:r>
                  <w:r>
                    <w:rPr>
                      <w:rFonts w:ascii="Arial" w:hAnsi="Arial" w:cs="Arial"/>
                      <w:sz w:val="13"/>
                      <w:szCs w:val="20"/>
                    </w:rPr>
                    <w:t>sends the</w:t>
                  </w:r>
                  <w:r w:rsidRPr="006331B2">
                    <w:rPr>
                      <w:rFonts w:ascii="Arial" w:hAnsi="Arial" w:cs="Arial"/>
                      <w:sz w:val="13"/>
                      <w:szCs w:val="20"/>
                    </w:rPr>
                    <w:t xml:space="preserve"> </w:t>
                  </w:r>
                  <w:r>
                    <w:rPr>
                      <w:rFonts w:ascii="Arial" w:hAnsi="Arial" w:cs="Arial"/>
                      <w:sz w:val="13"/>
                      <w:szCs w:val="20"/>
                    </w:rPr>
                    <w:t xml:space="preserve">filled </w:t>
                  </w:r>
                  <w:r w:rsidRPr="006331B2">
                    <w:rPr>
                      <w:rFonts w:ascii="Arial" w:hAnsi="Arial" w:cs="Arial"/>
                      <w:i/>
                      <w:iCs/>
                      <w:sz w:val="13"/>
                      <w:szCs w:val="20"/>
                    </w:rPr>
                    <w:t xml:space="preserve">Attachment 1.8: Company Circuit Interruption / Network Change </w:t>
                  </w:r>
                  <w:r>
                    <w:rPr>
                      <w:rFonts w:ascii="Arial" w:hAnsi="Arial" w:cs="Arial"/>
                      <w:i/>
                      <w:iCs/>
                      <w:sz w:val="13"/>
                      <w:szCs w:val="20"/>
                    </w:rPr>
                    <w:t>Reporting</w:t>
                  </w:r>
                  <w:r w:rsidRPr="006331B2">
                    <w:rPr>
                      <w:rFonts w:ascii="Arial" w:hAnsi="Arial" w:cs="Arial"/>
                      <w:sz w:val="13"/>
                      <w:szCs w:val="20"/>
                    </w:rPr>
                    <w:t xml:space="preserve"> </w:t>
                  </w:r>
                  <w:r>
                    <w:rPr>
                      <w:rFonts w:ascii="Arial" w:hAnsi="Arial" w:cs="Arial"/>
                      <w:sz w:val="13"/>
                      <w:szCs w:val="20"/>
                    </w:rPr>
                    <w:t xml:space="preserve">via email to: </w:t>
                  </w:r>
                  <w:r w:rsidRPr="006331B2">
                    <w:rPr>
                      <w:rFonts w:ascii="Arial" w:hAnsi="Arial" w:cs="Arial"/>
                      <w:sz w:val="13"/>
                      <w:szCs w:val="20"/>
                    </w:rPr>
                    <w:t>tech_support@cffex.com.cn</w:t>
                  </w:r>
                </w:p>
              </w:txbxContent>
            </v:textbox>
          </v:shape>
        </w:pict>
      </w:r>
      <w:r>
        <w:rPr>
          <w:snapToGrid w:val="0"/>
        </w:rPr>
        <w:pict w14:anchorId="53FF68D4">
          <v:shape id="文本框 49" o:spid="_x0000_s1064" type="#_x0000_t202" style="position:absolute;margin-left:52pt;margin-top:261.45pt;width:59pt;height:22.5pt;z-index:251735040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" stroked="f">
            <v:textbox style="mso-next-textbox:#文本框 49" inset="0,0,0,0">
              <w:txbxContent>
                <w:p w14:paraId="59C80074" w14:textId="77777777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End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086572C6">
          <v:shape id="文本框 51" o:spid="_x0000_s1065" type="#_x0000_t202" style="position:absolute;margin-left:44pt;margin-top:201.95pt;width:76.5pt;height:22pt;z-index:251739136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" filled="f" stroked="f">
            <v:textbox style="mso-next-textbox:#文本框 51" inset="0,0,0,0">
              <w:txbxContent>
                <w:p w14:paraId="172EA6E9" w14:textId="0DD003B7" w:rsidR="007761C4" w:rsidRPr="006331B2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5"/>
                      <w:szCs w:val="21"/>
                    </w:rPr>
                  </w:pPr>
                  <w:r w:rsidRPr="006331B2">
                    <w:rPr>
                      <w:rFonts w:ascii="Arial" w:hAnsi="Arial" w:cs="Arial"/>
                      <w:sz w:val="15"/>
                      <w:szCs w:val="21"/>
                    </w:rPr>
                    <w:t>The Exchange places the documents on file.</w:t>
                  </w:r>
                </w:p>
              </w:txbxContent>
            </v:textbox>
          </v:shape>
        </w:pict>
      </w:r>
      <w:r>
        <w:rPr>
          <w:snapToGrid w:val="0"/>
        </w:rPr>
        <w:pict w14:anchorId="4C82C270">
          <v:shape id="文本框 48" o:spid="_x0000_s1067" type="#_x0000_t202" style="position:absolute;margin-left:19pt;margin-top:16.95pt;width:126pt;height:38pt;z-index:251734016;visibility:visible;mso-wrap-distance-top:3.6pt;mso-wrap-distance-bottom:3.6p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" filled="f" stroked="f">
            <v:textbox style="mso-next-textbox:#文本框 48" inset="0,0,0,0">
              <w:txbxContent>
                <w:p w14:paraId="5A321CBA" w14:textId="002B4BDE" w:rsidR="007761C4" w:rsidRPr="00E5670F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Network Device Change / Planned Circuit Interruption</w:t>
                  </w:r>
                </w:p>
              </w:txbxContent>
            </v:textbox>
          </v:shape>
        </w:pict>
      </w:r>
      <w:r w:rsidR="003D33E2" w:rsidRPr="001B26F7">
        <w:rPr>
          <w:noProof/>
        </w:rPr>
        <w:drawing>
          <wp:inline distT="0" distB="0" distL="0" distR="0" wp14:anchorId="2EF743B4" wp14:editId="5EED291B">
            <wp:extent cx="2176536" cy="366395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81347" cy="3672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B14E3" w14:textId="77777777" w:rsidR="00112D9E" w:rsidRPr="00EE5B17" w:rsidRDefault="00112D9E" w:rsidP="00272FF9">
      <w:pPr>
        <w:rPr>
          <w:snapToGrid w:val="0"/>
        </w:rPr>
      </w:pPr>
    </w:p>
    <w:p w14:paraId="16ED29CD" w14:textId="5B624285" w:rsidR="00272FF9" w:rsidRPr="006C7623" w:rsidRDefault="005C6F82" w:rsidP="00272FF9">
      <w:pPr>
        <w:rPr>
          <w:snapToGrid w:val="0"/>
        </w:rPr>
      </w:pPr>
      <w:r>
        <w:rPr>
          <w:snapToGrid w:val="0"/>
        </w:rPr>
        <w:t>P.S.</w:t>
      </w:r>
    </w:p>
    <w:p w14:paraId="0A968211" w14:textId="314FA66C" w:rsidR="00AD676B" w:rsidRPr="005A21E9" w:rsidRDefault="006C7623" w:rsidP="006331B2">
      <w:pPr>
        <w:pStyle w:val="af1"/>
        <w:numPr>
          <w:ilvl w:val="0"/>
          <w:numId w:val="46"/>
        </w:numPr>
        <w:ind w:firstLineChars="0"/>
        <w:rPr>
          <w:snapToGrid w:val="0"/>
        </w:rPr>
      </w:pPr>
      <w:r w:rsidRPr="00903D42">
        <w:rPr>
          <w:rFonts w:hint="eastAsia"/>
          <w:snapToGrid w:val="0"/>
        </w:rPr>
        <w:t>The member</w:t>
      </w:r>
      <w:r w:rsidRPr="00903D42">
        <w:rPr>
          <w:snapToGrid w:val="0"/>
        </w:rPr>
        <w:t xml:space="preserve"> </w:t>
      </w:r>
      <w:r w:rsidR="00376342" w:rsidRPr="00903D42">
        <w:rPr>
          <w:snapToGrid w:val="0"/>
        </w:rPr>
        <w:t xml:space="preserve">shall </w:t>
      </w:r>
      <w:r w:rsidR="005A21E9">
        <w:rPr>
          <w:snapToGrid w:val="0"/>
        </w:rPr>
        <w:t xml:space="preserve">complete and </w:t>
      </w:r>
      <w:r w:rsidR="00AD676B">
        <w:rPr>
          <w:snapToGrid w:val="0"/>
        </w:rPr>
        <w:t>submit</w:t>
      </w:r>
      <w:r w:rsidR="00AD676B" w:rsidRPr="005A21E9">
        <w:rPr>
          <w:snapToGrid w:val="0"/>
        </w:rPr>
        <w:t xml:space="preserve"> the </w:t>
      </w:r>
      <w:r w:rsidR="005C6F82" w:rsidRPr="00903D42">
        <w:rPr>
          <w:snapToGrid w:val="0"/>
        </w:rPr>
        <w:t>Attachment 1.8</w:t>
      </w:r>
      <w:r w:rsidR="00AD676B" w:rsidRPr="003C09BE">
        <w:rPr>
          <w:snapToGrid w:val="0"/>
        </w:rPr>
        <w:t xml:space="preserve"> when the interruption is planned or </w:t>
      </w:r>
      <w:r w:rsidR="00AD676B" w:rsidRPr="0044316E">
        <w:rPr>
          <w:snapToGrid w:val="0"/>
        </w:rPr>
        <w:t>when it needs help from the Exchange with the network change</w:t>
      </w:r>
      <w:r w:rsidR="00376342" w:rsidRPr="0044316E">
        <w:rPr>
          <w:snapToGrid w:val="0"/>
        </w:rPr>
        <w:t xml:space="preserve">. It is unnecessary </w:t>
      </w:r>
      <w:r w:rsidR="00AD676B" w:rsidRPr="0044316E">
        <w:rPr>
          <w:snapToGrid w:val="0"/>
        </w:rPr>
        <w:t xml:space="preserve">for the member </w:t>
      </w:r>
      <w:r w:rsidR="00376342" w:rsidRPr="0044316E">
        <w:rPr>
          <w:snapToGrid w:val="0"/>
        </w:rPr>
        <w:t xml:space="preserve">to </w:t>
      </w:r>
      <w:r w:rsidR="005A21E9">
        <w:rPr>
          <w:snapToGrid w:val="0"/>
        </w:rPr>
        <w:t>complete and submit</w:t>
      </w:r>
      <w:r w:rsidR="00376342" w:rsidRPr="005A21E9">
        <w:rPr>
          <w:snapToGrid w:val="0"/>
        </w:rPr>
        <w:t xml:space="preserve"> </w:t>
      </w:r>
      <w:r w:rsidR="00AD676B" w:rsidRPr="005A21E9">
        <w:rPr>
          <w:snapToGrid w:val="0"/>
        </w:rPr>
        <w:t xml:space="preserve">the </w:t>
      </w:r>
      <w:r w:rsidR="00AD676B" w:rsidRPr="00903D42">
        <w:rPr>
          <w:snapToGrid w:val="0"/>
        </w:rPr>
        <w:t>Attachment 1.8</w:t>
      </w:r>
      <w:r w:rsidR="00376342" w:rsidRPr="003C09BE">
        <w:rPr>
          <w:snapToGrid w:val="0"/>
        </w:rPr>
        <w:t xml:space="preserve"> </w:t>
      </w:r>
      <w:r w:rsidR="00AD676B">
        <w:rPr>
          <w:snapToGrid w:val="0"/>
        </w:rPr>
        <w:t xml:space="preserve">when </w:t>
      </w:r>
      <w:r w:rsidR="00903D42">
        <w:rPr>
          <w:snapToGrid w:val="0"/>
        </w:rPr>
        <w:t>unplanned circuit failure happens or when it does not need help from the Exchange with the network change.</w:t>
      </w:r>
    </w:p>
    <w:p w14:paraId="1A0E4F0E" w14:textId="345EFA02" w:rsidR="00112D9E" w:rsidRPr="006C7623" w:rsidRDefault="00376342" w:rsidP="00376342">
      <w:pPr>
        <w:ind w:left="360" w:hanging="360"/>
        <w:rPr>
          <w:snapToGrid w:val="0"/>
        </w:rPr>
      </w:pPr>
      <w:r w:rsidRPr="00EE5B17">
        <w:rPr>
          <w:snapToGrid w:val="0"/>
        </w:rPr>
        <w:t>2</w:t>
      </w:r>
      <w:r w:rsidRPr="00EE5B17">
        <w:rPr>
          <w:rFonts w:hint="eastAsia"/>
          <w:snapToGrid w:val="0"/>
        </w:rPr>
        <w:t>．</w:t>
      </w:r>
      <w:r w:rsidRPr="00EE5B17">
        <w:rPr>
          <w:snapToGrid w:val="0"/>
        </w:rPr>
        <w:tab/>
        <w:t xml:space="preserve">The reporting </w:t>
      </w:r>
      <w:r w:rsidR="003C09BE">
        <w:rPr>
          <w:snapToGrid w:val="0"/>
        </w:rPr>
        <w:t xml:space="preserve">procedures </w:t>
      </w:r>
      <w:r w:rsidR="00F21A74">
        <w:rPr>
          <w:snapToGrid w:val="0"/>
        </w:rPr>
        <w:t>are</w:t>
      </w:r>
      <w:r w:rsidR="003C09BE">
        <w:rPr>
          <w:snapToGrid w:val="0"/>
        </w:rPr>
        <w:t xml:space="preserve"> only applicable to</w:t>
      </w:r>
      <w:r w:rsidRPr="00EE5B17">
        <w:rPr>
          <w:snapToGrid w:val="0"/>
        </w:rPr>
        <w:t xml:space="preserve"> the </w:t>
      </w:r>
      <w:r w:rsidR="003C09BE">
        <w:rPr>
          <w:snapToGrid w:val="0"/>
        </w:rPr>
        <w:t xml:space="preserve">companies </w:t>
      </w:r>
      <w:r w:rsidR="005603B4">
        <w:rPr>
          <w:snapToGrid w:val="0"/>
        </w:rPr>
        <w:t>with a direct connection to CFFEX.</w:t>
      </w:r>
    </w:p>
    <w:p w14:paraId="31FB954B" w14:textId="76385311" w:rsidR="00B01E68" w:rsidRPr="00EE5B17" w:rsidRDefault="00376342" w:rsidP="00376342">
      <w:pPr>
        <w:ind w:left="360" w:hanging="360"/>
        <w:rPr>
          <w:snapToGrid w:val="0"/>
        </w:rPr>
      </w:pPr>
      <w:r w:rsidRPr="00B72BFA">
        <w:rPr>
          <w:snapToGrid w:val="0"/>
        </w:rPr>
        <w:t>3</w:t>
      </w:r>
      <w:r w:rsidRPr="00B72BFA">
        <w:rPr>
          <w:snapToGrid w:val="0"/>
        </w:rPr>
        <w:t>．</w:t>
      </w:r>
      <w:r w:rsidRPr="00B72BFA">
        <w:rPr>
          <w:snapToGrid w:val="0"/>
        </w:rPr>
        <w:tab/>
      </w:r>
      <w:r w:rsidR="00110C12">
        <w:rPr>
          <w:snapToGrid w:val="0"/>
        </w:rPr>
        <w:t>Circuit changing</w:t>
      </w:r>
      <w:r w:rsidRPr="00EE5B17">
        <w:rPr>
          <w:snapToGrid w:val="0"/>
        </w:rPr>
        <w:t xml:space="preserve"> (</w:t>
      </w:r>
      <w:r w:rsidR="00BB7EF2" w:rsidRPr="00EE5B17">
        <w:rPr>
          <w:snapToGrid w:val="0"/>
        </w:rPr>
        <w:t>circuit</w:t>
      </w:r>
      <w:r w:rsidRPr="00EE5B17">
        <w:rPr>
          <w:snapToGrid w:val="0"/>
        </w:rPr>
        <w:t xml:space="preserve"> </w:t>
      </w:r>
      <w:r w:rsidR="00110C12">
        <w:rPr>
          <w:snapToGrid w:val="0"/>
        </w:rPr>
        <w:t>switch</w:t>
      </w:r>
      <w:r w:rsidR="00110C12" w:rsidRPr="00EE5B17">
        <w:rPr>
          <w:snapToGrid w:val="0"/>
        </w:rPr>
        <w:t xml:space="preserve">over </w:t>
      </w:r>
      <w:r w:rsidRPr="00EE5B17">
        <w:rPr>
          <w:snapToGrid w:val="0"/>
        </w:rPr>
        <w:t xml:space="preserve">and relocation) </w:t>
      </w:r>
      <w:r w:rsidR="00110C12">
        <w:rPr>
          <w:snapToGrid w:val="0"/>
        </w:rPr>
        <w:t>is not in the</w:t>
      </w:r>
      <w:r w:rsidRPr="00EE5B17">
        <w:rPr>
          <w:snapToGrid w:val="0"/>
        </w:rPr>
        <w:t xml:space="preserve"> scope of reporting. </w:t>
      </w:r>
      <w:r w:rsidR="00110C12">
        <w:rPr>
          <w:snapToGrid w:val="0"/>
        </w:rPr>
        <w:t>Please refer to</w:t>
      </w:r>
      <w:r w:rsidRPr="00EE5B17">
        <w:rPr>
          <w:snapToGrid w:val="0"/>
        </w:rPr>
        <w:t xml:space="preserve"> </w:t>
      </w:r>
      <w:r w:rsidRPr="006331B2">
        <w:rPr>
          <w:i/>
          <w:iCs/>
          <w:snapToGrid w:val="0"/>
        </w:rPr>
        <w:t>Chapter 4</w:t>
      </w:r>
      <w:r w:rsidR="00110C12">
        <w:rPr>
          <w:i/>
          <w:iCs/>
          <w:snapToGrid w:val="0"/>
        </w:rPr>
        <w:t>:</w:t>
      </w:r>
      <w:r w:rsidRPr="006331B2">
        <w:rPr>
          <w:i/>
          <w:iCs/>
          <w:snapToGrid w:val="0"/>
        </w:rPr>
        <w:t xml:space="preserve"> </w:t>
      </w:r>
      <w:r w:rsidR="00BB7EF2" w:rsidRPr="006331B2">
        <w:rPr>
          <w:i/>
          <w:iCs/>
          <w:snapToGrid w:val="0"/>
        </w:rPr>
        <w:t>Circuit</w:t>
      </w:r>
      <w:r w:rsidRPr="006331B2">
        <w:rPr>
          <w:i/>
          <w:iCs/>
          <w:snapToGrid w:val="0"/>
        </w:rPr>
        <w:t xml:space="preserve"> Chang</w:t>
      </w:r>
      <w:r w:rsidR="00110C12">
        <w:rPr>
          <w:i/>
          <w:iCs/>
          <w:snapToGrid w:val="0"/>
        </w:rPr>
        <w:t>ing</w:t>
      </w:r>
      <w:r w:rsidRPr="006331B2">
        <w:rPr>
          <w:i/>
          <w:iCs/>
          <w:snapToGrid w:val="0"/>
        </w:rPr>
        <w:t xml:space="preserve"> Procedures</w:t>
      </w:r>
      <w:r w:rsidRPr="00EE5B17">
        <w:rPr>
          <w:snapToGrid w:val="0"/>
        </w:rPr>
        <w:t>.</w:t>
      </w:r>
    </w:p>
    <w:p w14:paraId="1B9B237B" w14:textId="1B21098A" w:rsidR="00272FF9" w:rsidRPr="00EE5B17" w:rsidRDefault="00376342" w:rsidP="00376342">
      <w:pPr>
        <w:ind w:left="360" w:hanging="360"/>
        <w:rPr>
          <w:b/>
          <w:snapToGrid w:val="0"/>
        </w:rPr>
      </w:pPr>
      <w:r w:rsidRPr="00EE5B17">
        <w:rPr>
          <w:b/>
          <w:bCs/>
          <w:snapToGrid w:val="0"/>
        </w:rPr>
        <w:lastRenderedPageBreak/>
        <w:t>4</w:t>
      </w:r>
      <w:r w:rsidRPr="00EE5B17">
        <w:rPr>
          <w:rFonts w:hint="eastAsia"/>
          <w:b/>
          <w:bCs/>
          <w:snapToGrid w:val="0"/>
        </w:rPr>
        <w:t>．</w:t>
      </w:r>
      <w:r w:rsidRPr="00EE5B17">
        <w:rPr>
          <w:snapToGrid w:val="0"/>
        </w:rPr>
        <w:tab/>
        <w:t xml:space="preserve">The member shall submit </w:t>
      </w:r>
      <w:r w:rsidR="0044316E">
        <w:rPr>
          <w:snapToGrid w:val="0"/>
        </w:rPr>
        <w:t xml:space="preserve">the </w:t>
      </w:r>
      <w:r w:rsidR="00346634">
        <w:rPr>
          <w:snapToGrid w:val="0"/>
        </w:rPr>
        <w:t>form</w:t>
      </w:r>
      <w:r w:rsidR="00346634" w:rsidRPr="00EE5B17">
        <w:rPr>
          <w:snapToGrid w:val="0"/>
        </w:rPr>
        <w:t xml:space="preserve"> </w:t>
      </w:r>
      <w:r w:rsidRPr="00EE5B17">
        <w:rPr>
          <w:snapToGrid w:val="0"/>
        </w:rPr>
        <w:t xml:space="preserve">to the Exchange prior to the network change or planned </w:t>
      </w:r>
      <w:r w:rsidR="00BB7EF2" w:rsidRPr="00EE5B17">
        <w:rPr>
          <w:snapToGrid w:val="0"/>
        </w:rPr>
        <w:t>circuit</w:t>
      </w:r>
      <w:r w:rsidRPr="00EE5B17">
        <w:rPr>
          <w:snapToGrid w:val="0"/>
        </w:rPr>
        <w:t xml:space="preserve"> interruption (log in </w:t>
      </w:r>
      <w:hyperlink r:id="rId16" w:history="1">
        <w:r w:rsidR="00346634" w:rsidRPr="003813AA">
          <w:rPr>
            <w:rStyle w:val="a8"/>
            <w:snapToGrid w:val="0"/>
          </w:rPr>
          <w:t>www.cffex.com.cn</w:t>
        </w:r>
      </w:hyperlink>
      <w:r w:rsidR="00346634">
        <w:rPr>
          <w:snapToGrid w:val="0"/>
        </w:rPr>
        <w:t xml:space="preserve">, </w:t>
      </w:r>
      <w:r w:rsidRPr="00EE5B17">
        <w:rPr>
          <w:snapToGrid w:val="0"/>
        </w:rPr>
        <w:t xml:space="preserve">download the template of </w:t>
      </w:r>
      <w:r w:rsidRPr="0044316E">
        <w:rPr>
          <w:i/>
          <w:iCs/>
          <w:snapToGrid w:val="0"/>
        </w:rPr>
        <w:t xml:space="preserve">Attachment 1.8: Communication </w:t>
      </w:r>
      <w:r w:rsidR="00BB7EF2" w:rsidRPr="0044316E">
        <w:rPr>
          <w:i/>
          <w:iCs/>
          <w:snapToGrid w:val="0"/>
        </w:rPr>
        <w:t>Circuit</w:t>
      </w:r>
      <w:r w:rsidRPr="0044316E">
        <w:rPr>
          <w:i/>
          <w:iCs/>
          <w:snapToGrid w:val="0"/>
        </w:rPr>
        <w:t xml:space="preserve"> Interruption / Network Change</w:t>
      </w:r>
      <w:r w:rsidR="00346634">
        <w:rPr>
          <w:i/>
          <w:iCs/>
          <w:snapToGrid w:val="0"/>
        </w:rPr>
        <w:t xml:space="preserve"> Reporting</w:t>
      </w:r>
      <w:r w:rsidR="0044316E" w:rsidRPr="0044316E">
        <w:rPr>
          <w:snapToGrid w:val="0"/>
        </w:rPr>
        <w:t>,</w:t>
      </w:r>
      <w:r w:rsidRPr="0044316E">
        <w:rPr>
          <w:i/>
          <w:iCs/>
          <w:snapToGrid w:val="0"/>
        </w:rPr>
        <w:t xml:space="preserve"> </w:t>
      </w:r>
      <w:r w:rsidRPr="00EE5B17">
        <w:rPr>
          <w:snapToGrid w:val="0"/>
        </w:rPr>
        <w:t xml:space="preserve">send it </w:t>
      </w:r>
      <w:r w:rsidRPr="0044316E">
        <w:rPr>
          <w:snapToGrid w:val="0"/>
        </w:rPr>
        <w:t>to tech_support@cffex.com.cn</w:t>
      </w:r>
      <w:r w:rsidR="00346634">
        <w:rPr>
          <w:snapToGrid w:val="0"/>
        </w:rPr>
        <w:t xml:space="preserve"> with titles in the format of </w:t>
      </w:r>
      <w:r w:rsidR="00346634">
        <w:rPr>
          <w:bCs/>
          <w:snapToGrid w:val="0"/>
        </w:rPr>
        <w:t>“M</w:t>
      </w:r>
      <w:r w:rsidR="00346634" w:rsidRPr="00F8697F">
        <w:rPr>
          <w:bCs/>
          <w:snapToGrid w:val="0"/>
        </w:rPr>
        <w:t>ember</w:t>
      </w:r>
      <w:r w:rsidR="00346634">
        <w:rPr>
          <w:bCs/>
          <w:snapToGrid w:val="0"/>
        </w:rPr>
        <w:t>’s</w:t>
      </w:r>
      <w:r w:rsidR="00346634" w:rsidRPr="00F8697F">
        <w:rPr>
          <w:bCs/>
          <w:snapToGrid w:val="0"/>
        </w:rPr>
        <w:t xml:space="preserve"> </w:t>
      </w:r>
      <w:r w:rsidR="00346634">
        <w:rPr>
          <w:bCs/>
          <w:snapToGrid w:val="0"/>
        </w:rPr>
        <w:t>N</w:t>
      </w:r>
      <w:r w:rsidR="00346634" w:rsidRPr="00F8697F">
        <w:rPr>
          <w:bCs/>
          <w:snapToGrid w:val="0"/>
        </w:rPr>
        <w:t>ame (</w:t>
      </w:r>
      <w:r w:rsidR="00346634" w:rsidRPr="00D23C17">
        <w:rPr>
          <w:bCs/>
          <w:snapToGrid w:val="0"/>
        </w:rPr>
        <w:t>abbreviation</w:t>
      </w:r>
      <w:r w:rsidR="00346634" w:rsidRPr="00F8697F">
        <w:rPr>
          <w:bCs/>
          <w:snapToGrid w:val="0"/>
        </w:rPr>
        <w:t>)_</w:t>
      </w:r>
      <w:r w:rsidR="00346634">
        <w:rPr>
          <w:bCs/>
          <w:snapToGrid w:val="0"/>
        </w:rPr>
        <w:t>interruption reporting”</w:t>
      </w:r>
      <w:r w:rsidR="003A651C">
        <w:rPr>
          <w:bCs/>
          <w:snapToGrid w:val="0"/>
        </w:rPr>
        <w:t>.</w:t>
      </w:r>
      <w:r w:rsidRPr="0044316E">
        <w:rPr>
          <w:snapToGrid w:val="0"/>
        </w:rPr>
        <w:t xml:space="preserve">. </w:t>
      </w:r>
    </w:p>
    <w:p w14:paraId="29ACF93B" w14:textId="058B8869" w:rsidR="000E3970" w:rsidRPr="00EE5B17" w:rsidRDefault="00376342" w:rsidP="00376342">
      <w:pPr>
        <w:ind w:left="360" w:hanging="360"/>
        <w:rPr>
          <w:snapToGrid w:val="0"/>
        </w:rPr>
      </w:pPr>
      <w:r w:rsidRPr="00EE5B17">
        <w:rPr>
          <w:snapToGrid w:val="0"/>
        </w:rPr>
        <w:t>5</w:t>
      </w:r>
      <w:r w:rsidRPr="00EE5B17">
        <w:rPr>
          <w:rFonts w:hint="eastAsia"/>
          <w:snapToGrid w:val="0"/>
        </w:rPr>
        <w:t>．</w:t>
      </w:r>
      <w:r w:rsidRPr="00EE5B17">
        <w:rPr>
          <w:snapToGrid w:val="0"/>
        </w:rPr>
        <w:tab/>
        <w:t xml:space="preserve">After </w:t>
      </w:r>
      <w:r w:rsidR="003A651C">
        <w:rPr>
          <w:snapToGrid w:val="0"/>
        </w:rPr>
        <w:t>submitting the report</w:t>
      </w:r>
      <w:r w:rsidRPr="00EE5B17">
        <w:rPr>
          <w:snapToGrid w:val="0"/>
        </w:rPr>
        <w:t xml:space="preserve">, </w:t>
      </w:r>
      <w:r w:rsidR="003A651C">
        <w:rPr>
          <w:snapToGrid w:val="0"/>
        </w:rPr>
        <w:t>the member shall</w:t>
      </w:r>
      <w:r w:rsidR="003A651C" w:rsidRPr="00EE5B17">
        <w:rPr>
          <w:snapToGrid w:val="0"/>
        </w:rPr>
        <w:t xml:space="preserve"> </w:t>
      </w:r>
      <w:r w:rsidRPr="00EE5B17">
        <w:rPr>
          <w:snapToGrid w:val="0"/>
        </w:rPr>
        <w:t>confirm</w:t>
      </w:r>
      <w:r w:rsidR="00D76181">
        <w:rPr>
          <w:snapToGrid w:val="0"/>
        </w:rPr>
        <w:t xml:space="preserve"> and cooperate with</w:t>
      </w:r>
      <w:r w:rsidRPr="00EE5B17">
        <w:rPr>
          <w:snapToGrid w:val="0"/>
        </w:rPr>
        <w:t xml:space="preserve"> the Exchange</w:t>
      </w:r>
      <w:r w:rsidR="00D76181">
        <w:rPr>
          <w:snapToGrid w:val="0"/>
        </w:rPr>
        <w:t xml:space="preserve"> on relative issues</w:t>
      </w:r>
      <w:r w:rsidRPr="00EE5B17">
        <w:rPr>
          <w:snapToGrid w:val="0"/>
        </w:rPr>
        <w:t>.</w:t>
      </w:r>
    </w:p>
    <w:p w14:paraId="087CF34E" w14:textId="77777777" w:rsidR="0035016F" w:rsidRDefault="0035016F">
      <w:pPr>
        <w:rPr>
          <w:rFonts w:asciiTheme="majorHAnsi" w:eastAsiaTheme="majorEastAsia" w:hAnsiTheme="majorHAnsi" w:cstheme="majorBidi"/>
          <w:b/>
          <w:bCs/>
          <w:smallCaps/>
          <w:snapToGrid w:val="0"/>
          <w:color w:val="000000" w:themeColor="text1"/>
          <w:sz w:val="36"/>
          <w:szCs w:val="36"/>
        </w:rPr>
      </w:pPr>
      <w:bookmarkStart w:id="11" w:name="_Toc6839669"/>
      <w:r>
        <w:rPr>
          <w:snapToGrid w:val="0"/>
        </w:rPr>
        <w:br w:type="page"/>
      </w:r>
    </w:p>
    <w:p w14:paraId="6BE21436" w14:textId="5FE8FE9F" w:rsidR="00CB796C" w:rsidRPr="00EE5B17" w:rsidRDefault="00376342" w:rsidP="00376342">
      <w:pPr>
        <w:pStyle w:val="1"/>
        <w:numPr>
          <w:ilvl w:val="0"/>
          <w:numId w:val="0"/>
        </w:numPr>
        <w:rPr>
          <w:snapToGrid w:val="0"/>
        </w:rPr>
      </w:pPr>
      <w:r w:rsidRPr="00EE5B17">
        <w:rPr>
          <w:snapToGrid w:val="0"/>
        </w:rPr>
        <w:lastRenderedPageBreak/>
        <w:t>Chapter 6</w:t>
      </w:r>
      <w:r w:rsidRPr="00EE5B17">
        <w:rPr>
          <w:b w:val="0"/>
          <w:bCs w:val="0"/>
          <w:snapToGrid w:val="0"/>
        </w:rPr>
        <w:tab/>
      </w:r>
      <w:r w:rsidRPr="00EE5B17">
        <w:rPr>
          <w:snapToGrid w:val="0"/>
        </w:rPr>
        <w:t>Suggestions</w:t>
      </w:r>
      <w:bookmarkEnd w:id="11"/>
      <w:r w:rsidR="00AF72D7">
        <w:rPr>
          <w:snapToGrid w:val="0"/>
        </w:rPr>
        <w:t xml:space="preserve"> </w:t>
      </w:r>
      <w:r w:rsidR="00A07EFE">
        <w:rPr>
          <w:snapToGrid w:val="0"/>
        </w:rPr>
        <w:t>O</w:t>
      </w:r>
      <w:r w:rsidR="00AF72D7">
        <w:rPr>
          <w:snapToGrid w:val="0"/>
        </w:rPr>
        <w:t xml:space="preserve">n </w:t>
      </w:r>
      <w:r w:rsidR="00AF72D7" w:rsidRPr="00EE5B17">
        <w:rPr>
          <w:snapToGrid w:val="0"/>
        </w:rPr>
        <w:t>Circuit Testing</w:t>
      </w:r>
    </w:p>
    <w:p w14:paraId="5B2E5C45" w14:textId="7364B6AF" w:rsidR="001431BC" w:rsidRPr="00EE5B17" w:rsidRDefault="00376342" w:rsidP="00376342">
      <w:pPr>
        <w:pStyle w:val="2"/>
        <w:numPr>
          <w:ilvl w:val="0"/>
          <w:numId w:val="0"/>
        </w:numPr>
        <w:tabs>
          <w:tab w:val="left" w:pos="576"/>
        </w:tabs>
        <w:ind w:left="576" w:firstLine="643"/>
        <w:rPr>
          <w:rFonts w:ascii="Times New Roman" w:eastAsia="宋体" w:hAnsi="Times New Roman"/>
          <w:snapToGrid w:val="0"/>
        </w:rPr>
      </w:pPr>
      <w:bookmarkStart w:id="12" w:name="_Toc164034033"/>
      <w:bookmarkStart w:id="13" w:name="_Toc164034032"/>
      <w:bookmarkStart w:id="14" w:name="_Toc164034011"/>
      <w:bookmarkStart w:id="15" w:name="_Toc164034010"/>
      <w:bookmarkStart w:id="16" w:name="_Toc6839670"/>
      <w:bookmarkEnd w:id="12"/>
      <w:bookmarkEnd w:id="13"/>
      <w:bookmarkEnd w:id="14"/>
      <w:bookmarkEnd w:id="15"/>
      <w:r w:rsidRPr="00EE5B17">
        <w:rPr>
          <w:rFonts w:ascii="Times New Roman" w:eastAsia="宋体" w:hAnsi="Times New Roman"/>
          <w:snapToGrid w:val="0"/>
        </w:rPr>
        <w:t>6.1</w:t>
      </w:r>
      <w:r w:rsidRPr="00EE5B17">
        <w:rPr>
          <w:rFonts w:ascii="Times New Roman" w:eastAsia="宋体" w:hAnsi="Times New Roman"/>
          <w:b w:val="0"/>
          <w:bCs w:val="0"/>
          <w:snapToGrid w:val="0"/>
        </w:rPr>
        <w:tab/>
      </w:r>
      <w:r w:rsidR="00A07EFE" w:rsidRPr="00EE5B17">
        <w:rPr>
          <w:rFonts w:ascii="Times New Roman" w:eastAsia="宋体" w:hAnsi="Times New Roman"/>
          <w:snapToGrid w:val="0"/>
        </w:rPr>
        <w:t>Preparation</w:t>
      </w:r>
      <w:r w:rsidR="00A07EFE">
        <w:rPr>
          <w:rFonts w:ascii="Times New Roman" w:eastAsia="宋体" w:hAnsi="Times New Roman"/>
          <w:snapToGrid w:val="0"/>
        </w:rPr>
        <w:t xml:space="preserve"> For </w:t>
      </w:r>
      <w:r w:rsidRPr="00EE5B17">
        <w:rPr>
          <w:rFonts w:ascii="Times New Roman" w:eastAsia="宋体" w:hAnsi="Times New Roman"/>
          <w:snapToGrid w:val="0"/>
        </w:rPr>
        <w:t xml:space="preserve">Test Environment </w:t>
      </w:r>
      <w:bookmarkEnd w:id="16"/>
    </w:p>
    <w:p w14:paraId="1C969843" w14:textId="7448B829" w:rsidR="001431BC" w:rsidRPr="006C7623" w:rsidRDefault="00376342" w:rsidP="00376342">
      <w:pPr>
        <w:tabs>
          <w:tab w:val="left" w:pos="840"/>
        </w:tabs>
        <w:ind w:left="840" w:firstLine="480"/>
        <w:rPr>
          <w:snapToGrid w:val="0"/>
        </w:rPr>
      </w:pPr>
      <w:r w:rsidRPr="00EE5B17">
        <w:rPr>
          <w:snapToGrid w:val="0"/>
        </w:rPr>
        <w:sym w:font="Wingdings" w:char="F0D8"/>
      </w:r>
      <w:r w:rsidRPr="00EE5B17">
        <w:rPr>
          <w:snapToGrid w:val="0"/>
        </w:rPr>
        <w:tab/>
        <w:t>Personnel preparation</w:t>
      </w:r>
      <w:r w:rsidR="00206DF8">
        <w:rPr>
          <w:snapToGrid w:val="0"/>
        </w:rPr>
        <w:t xml:space="preserve"> - </w:t>
      </w:r>
      <w:r w:rsidR="00E87274">
        <w:rPr>
          <w:snapToGrid w:val="0"/>
        </w:rPr>
        <w:t xml:space="preserve">deploying </w:t>
      </w:r>
      <w:r w:rsidRPr="00EE5B17">
        <w:rPr>
          <w:snapToGrid w:val="0"/>
        </w:rPr>
        <w:t xml:space="preserve">personnel </w:t>
      </w:r>
      <w:r w:rsidR="003905F1">
        <w:rPr>
          <w:snapToGrid w:val="0"/>
        </w:rPr>
        <w:t>dedicated to each phase</w:t>
      </w:r>
      <w:r w:rsidRPr="006C7623">
        <w:rPr>
          <w:snapToGrid w:val="0"/>
        </w:rPr>
        <w:t xml:space="preserve"> of test </w:t>
      </w:r>
      <w:r w:rsidR="00E87274">
        <w:rPr>
          <w:snapToGrid w:val="0"/>
        </w:rPr>
        <w:t xml:space="preserve">including </w:t>
      </w:r>
      <w:r w:rsidRPr="006C7623">
        <w:rPr>
          <w:snapToGrid w:val="0"/>
        </w:rPr>
        <w:t>preliminary preparation, test operation, data recording, summary, etc.</w:t>
      </w:r>
    </w:p>
    <w:p w14:paraId="585C09F8" w14:textId="43DA2517" w:rsidR="001431BC" w:rsidRPr="00EE5B17" w:rsidRDefault="00376342" w:rsidP="00376342">
      <w:pPr>
        <w:tabs>
          <w:tab w:val="left" w:pos="840"/>
        </w:tabs>
        <w:ind w:left="840" w:firstLine="480"/>
        <w:rPr>
          <w:snapToGrid w:val="0"/>
        </w:rPr>
      </w:pPr>
      <w:r w:rsidRPr="00EE5B17">
        <w:rPr>
          <w:snapToGrid w:val="0"/>
        </w:rPr>
        <w:sym w:font="Wingdings" w:char="F0D8"/>
      </w:r>
      <w:r w:rsidRPr="00EE5B17">
        <w:rPr>
          <w:snapToGrid w:val="0"/>
        </w:rPr>
        <w:tab/>
        <w:t xml:space="preserve">Device preparation </w:t>
      </w:r>
      <w:r w:rsidR="00101A96">
        <w:rPr>
          <w:snapToGrid w:val="0"/>
        </w:rPr>
        <w:t>–</w:t>
      </w:r>
      <w:r w:rsidRPr="00EE5B17">
        <w:rPr>
          <w:snapToGrid w:val="0"/>
        </w:rPr>
        <w:t xml:space="preserve"> </w:t>
      </w:r>
      <w:r w:rsidR="00101A96">
        <w:rPr>
          <w:snapToGrid w:val="0"/>
        </w:rPr>
        <w:t xml:space="preserve">preparing </w:t>
      </w:r>
      <w:r w:rsidRPr="006C7623">
        <w:rPr>
          <w:snapToGrid w:val="0"/>
        </w:rPr>
        <w:t xml:space="preserve">both main and backup </w:t>
      </w:r>
      <w:r w:rsidR="00BB7EF2" w:rsidRPr="006C7623">
        <w:rPr>
          <w:snapToGrid w:val="0"/>
        </w:rPr>
        <w:t>circuit</w:t>
      </w:r>
      <w:r w:rsidRPr="006C7623">
        <w:rPr>
          <w:snapToGrid w:val="0"/>
        </w:rPr>
        <w:t xml:space="preserve">s </w:t>
      </w:r>
      <w:r w:rsidR="00206DF8">
        <w:rPr>
          <w:snapToGrid w:val="0"/>
        </w:rPr>
        <w:t>with trading capacity</w:t>
      </w:r>
      <w:r w:rsidRPr="006C7623">
        <w:rPr>
          <w:snapToGrid w:val="0"/>
        </w:rPr>
        <w:t>, network device</w:t>
      </w:r>
      <w:r w:rsidR="00101A96">
        <w:rPr>
          <w:snapToGrid w:val="0"/>
        </w:rPr>
        <w:t xml:space="preserve">s and </w:t>
      </w:r>
      <w:r w:rsidR="00BE1035">
        <w:rPr>
          <w:snapToGrid w:val="0"/>
        </w:rPr>
        <w:t>hosts</w:t>
      </w:r>
      <w:r w:rsidR="003817EA">
        <w:rPr>
          <w:snapToGrid w:val="0"/>
        </w:rPr>
        <w:t xml:space="preserve"> that can be used for mock trading.</w:t>
      </w:r>
    </w:p>
    <w:p w14:paraId="5DF761CF" w14:textId="4972BDC0" w:rsidR="001431BC" w:rsidRPr="006C7623" w:rsidRDefault="00376342" w:rsidP="00376342">
      <w:pPr>
        <w:tabs>
          <w:tab w:val="left" w:pos="840"/>
        </w:tabs>
        <w:ind w:left="840" w:firstLine="480"/>
        <w:rPr>
          <w:snapToGrid w:val="0"/>
        </w:rPr>
      </w:pPr>
      <w:r w:rsidRPr="00EE5B17">
        <w:rPr>
          <w:snapToGrid w:val="0"/>
        </w:rPr>
        <w:sym w:font="Wingdings" w:char="F0D8"/>
      </w:r>
      <w:r w:rsidRPr="00EE5B17">
        <w:rPr>
          <w:snapToGrid w:val="0"/>
        </w:rPr>
        <w:tab/>
        <w:t xml:space="preserve">Environment </w:t>
      </w:r>
      <w:r w:rsidR="00625BC0">
        <w:rPr>
          <w:snapToGrid w:val="0"/>
        </w:rPr>
        <w:t>preparation</w:t>
      </w:r>
      <w:r w:rsidR="00625BC0" w:rsidRPr="00EE5B17">
        <w:rPr>
          <w:snapToGrid w:val="0"/>
        </w:rPr>
        <w:t xml:space="preserve"> </w:t>
      </w:r>
      <w:r w:rsidRPr="00EE5B17">
        <w:rPr>
          <w:snapToGrid w:val="0"/>
        </w:rPr>
        <w:t>- set</w:t>
      </w:r>
      <w:r w:rsidR="00B476C2">
        <w:rPr>
          <w:snapToGrid w:val="0"/>
        </w:rPr>
        <w:t>ting</w:t>
      </w:r>
      <w:r w:rsidRPr="00EE5B17">
        <w:rPr>
          <w:snapToGrid w:val="0"/>
        </w:rPr>
        <w:t xml:space="preserve"> up the network environment</w:t>
      </w:r>
      <w:r w:rsidR="00625BC0">
        <w:rPr>
          <w:snapToGrid w:val="0"/>
        </w:rPr>
        <w:t xml:space="preserve"> based on </w:t>
      </w:r>
      <w:r w:rsidRPr="00EE5B17">
        <w:rPr>
          <w:snapToGrid w:val="0"/>
        </w:rPr>
        <w:t>the specific plan.</w:t>
      </w:r>
    </w:p>
    <w:p w14:paraId="76701F8F" w14:textId="77777777" w:rsidR="002045CC" w:rsidRPr="006C7623" w:rsidRDefault="00376342" w:rsidP="00376342">
      <w:pPr>
        <w:pStyle w:val="2"/>
        <w:numPr>
          <w:ilvl w:val="0"/>
          <w:numId w:val="0"/>
        </w:numPr>
        <w:tabs>
          <w:tab w:val="left" w:pos="576"/>
        </w:tabs>
        <w:ind w:left="576" w:firstLine="643"/>
        <w:rPr>
          <w:rFonts w:ascii="Times New Roman" w:eastAsia="宋体" w:hAnsi="Times New Roman"/>
          <w:snapToGrid w:val="0"/>
        </w:rPr>
      </w:pPr>
      <w:bookmarkStart w:id="17" w:name="_Toc6839671"/>
      <w:r w:rsidRPr="006C7623">
        <w:rPr>
          <w:rFonts w:ascii="Times New Roman" w:eastAsia="宋体" w:hAnsi="Times New Roman"/>
          <w:snapToGrid w:val="0"/>
        </w:rPr>
        <w:t>6.2</w:t>
      </w:r>
      <w:r w:rsidRPr="006C7623">
        <w:rPr>
          <w:rFonts w:ascii="Times New Roman" w:eastAsia="宋体" w:hAnsi="Times New Roman"/>
          <w:b w:val="0"/>
          <w:bCs w:val="0"/>
          <w:snapToGrid w:val="0"/>
        </w:rPr>
        <w:tab/>
      </w:r>
      <w:r w:rsidRPr="006C7623">
        <w:rPr>
          <w:rFonts w:ascii="Times New Roman" w:eastAsia="宋体" w:hAnsi="Times New Roman"/>
          <w:snapToGrid w:val="0"/>
        </w:rPr>
        <w:t>Test Plan</w:t>
      </w:r>
      <w:bookmarkEnd w:id="17"/>
    </w:p>
    <w:p w14:paraId="4677973A" w14:textId="19889C43" w:rsidR="002045CC" w:rsidRPr="006C7623" w:rsidRDefault="00AC66AB" w:rsidP="0096265E">
      <w:pPr>
        <w:ind w:firstLine="480"/>
        <w:rPr>
          <w:snapToGrid w:val="0"/>
        </w:rPr>
      </w:pPr>
      <w:r>
        <w:rPr>
          <w:snapToGrid w:val="0"/>
        </w:rPr>
        <w:t>Members</w:t>
      </w:r>
      <w:r w:rsidR="006C7623" w:rsidRPr="006C7623">
        <w:rPr>
          <w:snapToGrid w:val="0"/>
        </w:rPr>
        <w:t xml:space="preserve"> </w:t>
      </w:r>
      <w:r w:rsidR="002045CC" w:rsidRPr="006C7623">
        <w:rPr>
          <w:snapToGrid w:val="0"/>
        </w:rPr>
        <w:t xml:space="preserve">shall </w:t>
      </w:r>
      <w:r>
        <w:rPr>
          <w:snapToGrid w:val="0"/>
        </w:rPr>
        <w:t>make</w:t>
      </w:r>
      <w:r w:rsidRPr="006C7623">
        <w:rPr>
          <w:snapToGrid w:val="0"/>
        </w:rPr>
        <w:t xml:space="preserve"> </w:t>
      </w:r>
      <w:r w:rsidR="002045CC" w:rsidRPr="006C7623">
        <w:rPr>
          <w:snapToGrid w:val="0"/>
        </w:rPr>
        <w:t>the detailed test</w:t>
      </w:r>
      <w:r>
        <w:rPr>
          <w:snapToGrid w:val="0"/>
        </w:rPr>
        <w:t>ing</w:t>
      </w:r>
      <w:r w:rsidR="002045CC" w:rsidRPr="006C7623">
        <w:rPr>
          <w:snapToGrid w:val="0"/>
        </w:rPr>
        <w:t xml:space="preserve"> plans according to the conditions of their </w:t>
      </w:r>
      <w:r>
        <w:rPr>
          <w:snapToGrid w:val="0"/>
        </w:rPr>
        <w:t>own</w:t>
      </w:r>
      <w:r w:rsidRPr="006C7623">
        <w:rPr>
          <w:snapToGrid w:val="0"/>
        </w:rPr>
        <w:t xml:space="preserve"> </w:t>
      </w:r>
      <w:r w:rsidR="002045CC" w:rsidRPr="006C7623">
        <w:rPr>
          <w:snapToGrid w:val="0"/>
        </w:rPr>
        <w:t>systems. They may refer to the following cases:</w:t>
      </w:r>
    </w:p>
    <w:p w14:paraId="74F163A9" w14:textId="1B2D42F1" w:rsidR="0096265E" w:rsidRPr="006C7623" w:rsidRDefault="00F3560E" w:rsidP="00E67B58">
      <w:pPr>
        <w:ind w:firstLine="482"/>
        <w:rPr>
          <w:b/>
          <w:snapToGrid w:val="0"/>
        </w:rPr>
      </w:pPr>
      <w:r w:rsidRPr="006C7623">
        <w:rPr>
          <w:b/>
          <w:bCs/>
          <w:snapToGrid w:val="0"/>
        </w:rPr>
        <w:t xml:space="preserve">Case I: </w:t>
      </w:r>
      <w:r w:rsidR="00BB7EF2" w:rsidRPr="006C7623">
        <w:rPr>
          <w:b/>
          <w:bCs/>
          <w:snapToGrid w:val="0"/>
        </w:rPr>
        <w:t>Circuit</w:t>
      </w:r>
      <w:r w:rsidRPr="006C7623">
        <w:rPr>
          <w:b/>
          <w:bCs/>
          <w:snapToGrid w:val="0"/>
        </w:rPr>
        <w:t xml:space="preserve"> Connectivity Test</w:t>
      </w:r>
    </w:p>
    <w:p w14:paraId="6B893132" w14:textId="67D05407" w:rsidR="0039276A" w:rsidRPr="00EE5B17" w:rsidRDefault="000008B3" w:rsidP="008B55ED">
      <w:pPr>
        <w:ind w:firstLine="480"/>
        <w:rPr>
          <w:snapToGrid w:val="0"/>
        </w:rPr>
      </w:pPr>
      <w:r>
        <w:rPr>
          <w:snapToGrid w:val="0"/>
        </w:rPr>
        <w:t>The</w:t>
      </w:r>
      <w:r w:rsidRPr="00B72BFA">
        <w:rPr>
          <w:snapToGrid w:val="0"/>
        </w:rPr>
        <w:t xml:space="preserve"> </w:t>
      </w:r>
      <w:r w:rsidR="008B55ED" w:rsidRPr="00B72BFA">
        <w:rPr>
          <w:snapToGrid w:val="0"/>
        </w:rPr>
        <w:t xml:space="preserve">member </w:t>
      </w:r>
      <w:r>
        <w:rPr>
          <w:snapToGrid w:val="0"/>
        </w:rPr>
        <w:t xml:space="preserve">has already been </w:t>
      </w:r>
      <w:r w:rsidR="008B55ED" w:rsidRPr="00B72BFA">
        <w:rPr>
          <w:snapToGrid w:val="0"/>
        </w:rPr>
        <w:t>connected to CFFE</w:t>
      </w:r>
      <w:r w:rsidR="006C7623">
        <w:rPr>
          <w:rFonts w:hint="eastAsia"/>
          <w:snapToGrid w:val="0"/>
        </w:rPr>
        <w:t>X</w:t>
      </w:r>
      <w:r>
        <w:rPr>
          <w:snapToGrid w:val="0"/>
        </w:rPr>
        <w:t xml:space="preserve"> directly</w:t>
      </w:r>
      <w:r w:rsidR="008B55ED" w:rsidRPr="006C7623">
        <w:rPr>
          <w:snapToGrid w:val="0"/>
        </w:rPr>
        <w:t xml:space="preserve">. The </w:t>
      </w:r>
      <w:r w:rsidR="00BB7EF2" w:rsidRPr="00B72BFA">
        <w:rPr>
          <w:snapToGrid w:val="0"/>
        </w:rPr>
        <w:t>circuit</w:t>
      </w:r>
      <w:r w:rsidR="008B55ED" w:rsidRPr="00B72BFA">
        <w:rPr>
          <w:snapToGrid w:val="0"/>
        </w:rPr>
        <w:t xml:space="preserve"> connectivity test </w:t>
      </w:r>
      <w:r w:rsidR="00C008B5">
        <w:rPr>
          <w:snapToGrid w:val="0"/>
        </w:rPr>
        <w:t>is</w:t>
      </w:r>
      <w:r w:rsidR="008B55ED" w:rsidRPr="00B72BFA">
        <w:rPr>
          <w:snapToGrid w:val="0"/>
        </w:rPr>
        <w:t xml:space="preserve"> performed</w:t>
      </w:r>
      <w:r w:rsidR="008B55ED" w:rsidRPr="00EE5B17">
        <w:rPr>
          <w:snapToGrid w:val="0"/>
        </w:rPr>
        <w:t xml:space="preserve"> on the member-end router</w:t>
      </w:r>
      <w:r w:rsidR="00C008B5">
        <w:rPr>
          <w:snapToGrid w:val="0"/>
        </w:rPr>
        <w:t>.</w:t>
      </w:r>
      <w:r w:rsidR="00C008B5" w:rsidRPr="00EE5B17">
        <w:rPr>
          <w:snapToGrid w:val="0"/>
        </w:rPr>
        <w:t xml:space="preserve"> </w:t>
      </w:r>
      <w:r w:rsidR="008B55ED" w:rsidRPr="00EE5B17">
        <w:rPr>
          <w:snapToGrid w:val="0"/>
        </w:rPr>
        <w:t>PING the</w:t>
      </w:r>
      <w:r w:rsidR="00C008B5">
        <w:rPr>
          <w:snapToGrid w:val="0"/>
        </w:rPr>
        <w:t xml:space="preserve"> IP</w:t>
      </w:r>
      <w:r w:rsidR="008B55ED" w:rsidRPr="00EE5B17">
        <w:rPr>
          <w:snapToGrid w:val="0"/>
        </w:rPr>
        <w:t xml:space="preserve"> address of </w:t>
      </w:r>
      <w:r w:rsidR="00C008B5">
        <w:rPr>
          <w:snapToGrid w:val="0"/>
        </w:rPr>
        <w:t xml:space="preserve">the </w:t>
      </w:r>
      <w:r w:rsidR="008B55ED" w:rsidRPr="00EE5B17">
        <w:rPr>
          <w:snapToGrid w:val="0"/>
        </w:rPr>
        <w:t xml:space="preserve">opposite-end router. Use the extended PING to perform </w:t>
      </w:r>
      <w:r w:rsidR="0093507E" w:rsidRPr="00EE5B17">
        <w:rPr>
          <w:snapToGrid w:val="0"/>
        </w:rPr>
        <w:t>th</w:t>
      </w:r>
      <w:r w:rsidR="0093507E">
        <w:rPr>
          <w:snapToGrid w:val="0"/>
        </w:rPr>
        <w:t xml:space="preserve">e </w:t>
      </w:r>
      <w:r w:rsidR="008B55ED" w:rsidRPr="00EE5B17">
        <w:rPr>
          <w:snapToGrid w:val="0"/>
        </w:rPr>
        <w:t xml:space="preserve">test, check the packet loss, delay, and determine whether the </w:t>
      </w:r>
      <w:r w:rsidR="00BB7EF2" w:rsidRPr="00EE5B17">
        <w:rPr>
          <w:snapToGrid w:val="0"/>
        </w:rPr>
        <w:t>circuit</w:t>
      </w:r>
      <w:r w:rsidR="008B55ED" w:rsidRPr="00EE5B17">
        <w:rPr>
          <w:snapToGrid w:val="0"/>
        </w:rPr>
        <w:t xml:space="preserve"> is </w:t>
      </w:r>
      <w:r w:rsidR="0093507E">
        <w:rPr>
          <w:snapToGrid w:val="0"/>
        </w:rPr>
        <w:t xml:space="preserve">operating </w:t>
      </w:r>
      <w:r w:rsidR="008B55ED" w:rsidRPr="00EE5B17">
        <w:rPr>
          <w:snapToGrid w:val="0"/>
        </w:rPr>
        <w:t>normal</w:t>
      </w:r>
      <w:r w:rsidR="0093507E">
        <w:rPr>
          <w:snapToGrid w:val="0"/>
        </w:rPr>
        <w:t>ly</w:t>
      </w:r>
      <w:r w:rsidR="008B55ED" w:rsidRPr="00EE5B17">
        <w:rPr>
          <w:snapToGrid w:val="0"/>
        </w:rPr>
        <w:t xml:space="preserve">. Under normal circumstances, packet loss shall be 0, and average delay shall be around 30ms. If </w:t>
      </w:r>
      <w:r w:rsidR="000D6A0C">
        <w:rPr>
          <w:snapToGrid w:val="0"/>
        </w:rPr>
        <w:t>delay</w:t>
      </w:r>
      <w:r w:rsidR="000D6A0C" w:rsidRPr="00EE5B17">
        <w:rPr>
          <w:snapToGrid w:val="0"/>
        </w:rPr>
        <w:t xml:space="preserve"> </w:t>
      </w:r>
      <w:r w:rsidR="008B55ED" w:rsidRPr="00EE5B17">
        <w:rPr>
          <w:snapToGrid w:val="0"/>
        </w:rPr>
        <w:t xml:space="preserve">exceeds 50ms, application may be affected. As delay is affected by transmission distance, </w:t>
      </w:r>
      <w:r w:rsidR="003B5FAB">
        <w:rPr>
          <w:snapToGrid w:val="0"/>
        </w:rPr>
        <w:t>it</w:t>
      </w:r>
      <w:r w:rsidR="008B55ED" w:rsidRPr="00EE5B17">
        <w:rPr>
          <w:snapToGrid w:val="0"/>
        </w:rPr>
        <w:t xml:space="preserve"> may exceed the above-mentioned reference </w:t>
      </w:r>
      <w:r w:rsidR="00B71EF3">
        <w:rPr>
          <w:snapToGrid w:val="0"/>
        </w:rPr>
        <w:t>level</w:t>
      </w:r>
      <w:r w:rsidR="00B71EF3" w:rsidRPr="00EE5B17">
        <w:rPr>
          <w:snapToGrid w:val="0"/>
        </w:rPr>
        <w:t xml:space="preserve"> </w:t>
      </w:r>
      <w:r w:rsidR="008B55ED" w:rsidRPr="00EE5B17">
        <w:rPr>
          <w:snapToGrid w:val="0"/>
        </w:rPr>
        <w:t>whe</w:t>
      </w:r>
      <w:r w:rsidR="00B71EF3">
        <w:rPr>
          <w:snapToGrid w:val="0"/>
        </w:rPr>
        <w:t>n</w:t>
      </w:r>
      <w:r w:rsidR="008B55ED" w:rsidRPr="00EE5B17">
        <w:rPr>
          <w:snapToGrid w:val="0"/>
        </w:rPr>
        <w:t xml:space="preserve"> the distance </w:t>
      </w:r>
      <w:r w:rsidR="00B71EF3">
        <w:rPr>
          <w:snapToGrid w:val="0"/>
        </w:rPr>
        <w:t>between</w:t>
      </w:r>
      <w:r w:rsidR="00B71EF3" w:rsidRPr="00EE5B17">
        <w:rPr>
          <w:snapToGrid w:val="0"/>
        </w:rPr>
        <w:t xml:space="preserve"> </w:t>
      </w:r>
      <w:r w:rsidR="008B55ED" w:rsidRPr="00EE5B17">
        <w:rPr>
          <w:snapToGrid w:val="0"/>
        </w:rPr>
        <w:t xml:space="preserve">the Exchange </w:t>
      </w:r>
      <w:r w:rsidR="00B71EF3">
        <w:rPr>
          <w:snapToGrid w:val="0"/>
        </w:rPr>
        <w:t xml:space="preserve">and the testing scene </w:t>
      </w:r>
      <w:r w:rsidR="008B55ED" w:rsidRPr="00EE5B17">
        <w:rPr>
          <w:snapToGrid w:val="0"/>
        </w:rPr>
        <w:t>exceeds 1,000km.</w:t>
      </w:r>
    </w:p>
    <w:p w14:paraId="09312D19" w14:textId="3E346D14" w:rsidR="008B55ED" w:rsidRDefault="00B71EF3" w:rsidP="008B55ED">
      <w:pPr>
        <w:rPr>
          <w:snapToGrid w:val="0"/>
        </w:rPr>
      </w:pPr>
      <w:r>
        <w:rPr>
          <w:snapToGrid w:val="0"/>
        </w:rPr>
        <w:t>Command:</w:t>
      </w:r>
    </w:p>
    <w:p w14:paraId="3047FB11" w14:textId="77777777" w:rsidR="00B71EF3" w:rsidRPr="00EE5B17" w:rsidRDefault="00B71EF3" w:rsidP="008B55ED">
      <w:pPr>
        <w:rPr>
          <w:snapToGrid w:val="0"/>
        </w:rPr>
      </w:pPr>
    </w:p>
    <w:p w14:paraId="3E9BDB25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 xml:space="preserve">Route#ping  </w:t>
      </w:r>
    </w:p>
    <w:p w14:paraId="7C32E3B8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 xml:space="preserve">Protocol [ip]: </w:t>
      </w:r>
    </w:p>
    <w:p w14:paraId="4756FC69" w14:textId="7C497E9D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Target IP address: 10.48.103.62 (</w:t>
      </w:r>
      <w:r w:rsidR="008D5708">
        <w:rPr>
          <w:snapToGrid w:val="0"/>
        </w:rPr>
        <w:t>IP address</w:t>
      </w:r>
      <w:r w:rsidRPr="00EE5B17">
        <w:rPr>
          <w:snapToGrid w:val="0"/>
        </w:rPr>
        <w:t xml:space="preserve"> of the Exchange end)</w:t>
      </w:r>
    </w:p>
    <w:p w14:paraId="6F1E17A4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Repeat count [5]: 1000</w:t>
      </w:r>
    </w:p>
    <w:p w14:paraId="707DE410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lastRenderedPageBreak/>
        <w:t>Datagram size [100]: 1500</w:t>
      </w:r>
    </w:p>
    <w:p w14:paraId="28A332D3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 xml:space="preserve">Timeout in seconds [2]: </w:t>
      </w:r>
    </w:p>
    <w:p w14:paraId="17E1899E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 xml:space="preserve">Extended commands [n]: </w:t>
      </w:r>
    </w:p>
    <w:p w14:paraId="42693862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 xml:space="preserve">Sweep range of sizes [n]: </w:t>
      </w:r>
    </w:p>
    <w:p w14:paraId="59A4D41A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Type escape sequence to abort.</w:t>
      </w:r>
    </w:p>
    <w:p w14:paraId="2369D4BF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Sending 1000, 1500-byte ICMP Echos to 10.48.103.62, timeout is 2 seconds:</w:t>
      </w:r>
    </w:p>
    <w:p w14:paraId="2E135B0F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379926B7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096F1346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05432146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7B6040C9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36A24E5D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0BA51CA1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584813F8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6032F5DF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1E0F519E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4CBAD990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373947DF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2B8718B2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78CB209B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!!!!!!!!!!!!!!!!!!!!!!!!!!!!!!!!!!!!!!!!!!!!!!!!!!!!!!!!!!!!!!!!!!!!!!</w:t>
      </w:r>
    </w:p>
    <w:p w14:paraId="23AEC023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!!!!!!!!!!!!!!!!!!!!</w:t>
      </w:r>
    </w:p>
    <w:p w14:paraId="020DD2DD" w14:textId="77777777" w:rsidR="008B55ED" w:rsidRPr="00EE5B17" w:rsidRDefault="008B55ED" w:rsidP="008B55ED">
      <w:pPr>
        <w:rPr>
          <w:snapToGrid w:val="0"/>
        </w:rPr>
      </w:pPr>
      <w:r w:rsidRPr="00EE5B17">
        <w:rPr>
          <w:snapToGrid w:val="0"/>
        </w:rPr>
        <w:t>Success rate is 100 percent (1000/1000), round-trip min/avg/max = 24/27/44 ms</w:t>
      </w:r>
    </w:p>
    <w:p w14:paraId="675F1B16" w14:textId="77777777" w:rsidR="008B55ED" w:rsidRPr="00EE5B17" w:rsidRDefault="008B55ED" w:rsidP="008B55ED">
      <w:pPr>
        <w:rPr>
          <w:snapToGrid w:val="0"/>
        </w:rPr>
      </w:pPr>
    </w:p>
    <w:p w14:paraId="469EFAAE" w14:textId="1BCDBFDD" w:rsidR="00574727" w:rsidRPr="00EE5B17" w:rsidRDefault="00A82633" w:rsidP="00E67B58">
      <w:pPr>
        <w:ind w:firstLine="482"/>
        <w:rPr>
          <w:b/>
          <w:snapToGrid w:val="0"/>
        </w:rPr>
      </w:pPr>
      <w:r w:rsidRPr="00EE5B17">
        <w:rPr>
          <w:b/>
          <w:bCs/>
          <w:snapToGrid w:val="0"/>
        </w:rPr>
        <w:t>Case II: Switch</w:t>
      </w:r>
      <w:r w:rsidR="00D84DE7">
        <w:rPr>
          <w:rFonts w:hint="eastAsia"/>
          <w:b/>
          <w:bCs/>
          <w:snapToGrid w:val="0"/>
        </w:rPr>
        <w:t>ing</w:t>
      </w:r>
      <w:r w:rsidRPr="00EE5B17">
        <w:rPr>
          <w:b/>
          <w:bCs/>
          <w:snapToGrid w:val="0"/>
        </w:rPr>
        <w:t xml:space="preserve"> Test A</w:t>
      </w:r>
      <w:r w:rsidR="006A31D2">
        <w:rPr>
          <w:b/>
          <w:bCs/>
          <w:snapToGrid w:val="0"/>
        </w:rPr>
        <w:t>:</w:t>
      </w:r>
      <w:r w:rsidR="00D84DE7" w:rsidRPr="00EE5B17">
        <w:rPr>
          <w:b/>
          <w:bCs/>
          <w:snapToGrid w:val="0"/>
        </w:rPr>
        <w:t xml:space="preserve"> </w:t>
      </w:r>
      <w:r w:rsidR="00D84DE7">
        <w:rPr>
          <w:rFonts w:hint="eastAsia"/>
          <w:b/>
          <w:bCs/>
          <w:snapToGrid w:val="0"/>
        </w:rPr>
        <w:t>B</w:t>
      </w:r>
      <w:r w:rsidR="00D84DE7">
        <w:rPr>
          <w:b/>
          <w:bCs/>
          <w:snapToGrid w:val="0"/>
        </w:rPr>
        <w:t xml:space="preserve">etween </w:t>
      </w:r>
      <w:r w:rsidR="00D84DE7" w:rsidRPr="00EE5B17">
        <w:rPr>
          <w:b/>
          <w:bCs/>
          <w:snapToGrid w:val="0"/>
        </w:rPr>
        <w:t>Main and Backup Circuits</w:t>
      </w:r>
    </w:p>
    <w:p w14:paraId="54DD8500" w14:textId="64E834C9" w:rsidR="00781FEB" w:rsidRPr="00EE5B17" w:rsidRDefault="00A82633" w:rsidP="00781FEB">
      <w:pPr>
        <w:ind w:firstLineChars="200" w:firstLine="440"/>
        <w:rPr>
          <w:snapToGrid w:val="0"/>
        </w:rPr>
      </w:pPr>
      <w:r w:rsidRPr="00EE5B17">
        <w:rPr>
          <w:snapToGrid w:val="0"/>
        </w:rPr>
        <w:lastRenderedPageBreak/>
        <w:t xml:space="preserve">A member </w:t>
      </w:r>
      <w:r w:rsidR="006A31D2">
        <w:rPr>
          <w:snapToGrid w:val="0"/>
        </w:rPr>
        <w:t xml:space="preserve">has </w:t>
      </w:r>
      <w:r w:rsidRPr="00EE5B17">
        <w:rPr>
          <w:snapToGrid w:val="0"/>
        </w:rPr>
        <w:t xml:space="preserve">two </w:t>
      </w:r>
      <w:r w:rsidR="00BB7EF2" w:rsidRPr="00EE5B17">
        <w:rPr>
          <w:snapToGrid w:val="0"/>
        </w:rPr>
        <w:t>circuit</w:t>
      </w:r>
      <w:r w:rsidRPr="00EE5B17">
        <w:rPr>
          <w:snapToGrid w:val="0"/>
        </w:rPr>
        <w:t xml:space="preserve">s </w:t>
      </w:r>
      <w:r w:rsidR="004927B7">
        <w:rPr>
          <w:snapToGrid w:val="0"/>
        </w:rPr>
        <w:t xml:space="preserve">connected directly </w:t>
      </w:r>
      <w:r w:rsidRPr="00EE5B17">
        <w:rPr>
          <w:snapToGrid w:val="0"/>
        </w:rPr>
        <w:t>to the Exchange</w:t>
      </w:r>
      <w:r w:rsidR="001A4D02">
        <w:rPr>
          <w:snapToGrid w:val="0"/>
        </w:rPr>
        <w:t xml:space="preserve"> </w:t>
      </w:r>
      <w:r w:rsidR="002F59A0">
        <w:rPr>
          <w:snapToGrid w:val="0"/>
        </w:rPr>
        <w:t>which has been</w:t>
      </w:r>
      <w:r w:rsidR="001A4D02">
        <w:rPr>
          <w:snapToGrid w:val="0"/>
        </w:rPr>
        <w:t xml:space="preserve"> </w:t>
      </w:r>
      <w:r w:rsidR="006A31D2">
        <w:rPr>
          <w:snapToGrid w:val="0"/>
        </w:rPr>
        <w:t>tested and operates normally</w:t>
      </w:r>
      <w:r w:rsidRPr="00EE5B17">
        <w:rPr>
          <w:snapToGrid w:val="0"/>
        </w:rPr>
        <w:t xml:space="preserve">. Before test, </w:t>
      </w:r>
      <w:r w:rsidR="00E337C4">
        <w:rPr>
          <w:snapToGrid w:val="0"/>
        </w:rPr>
        <w:t>a</w:t>
      </w:r>
      <w:r w:rsidR="001A4D02">
        <w:rPr>
          <w:snapToGrid w:val="0"/>
        </w:rPr>
        <w:t xml:space="preserve"> </w:t>
      </w:r>
      <w:r w:rsidR="002241D9">
        <w:rPr>
          <w:snapToGrid w:val="0"/>
        </w:rPr>
        <w:t>tester</w:t>
      </w:r>
      <w:r w:rsidR="001A4D02">
        <w:rPr>
          <w:snapToGrid w:val="0"/>
        </w:rPr>
        <w:t xml:space="preserve"> </w:t>
      </w:r>
      <w:r w:rsidR="00C02D78">
        <w:rPr>
          <w:snapToGrid w:val="0"/>
        </w:rPr>
        <w:t>performs mock-</w:t>
      </w:r>
      <w:r w:rsidRPr="00EE5B17">
        <w:rPr>
          <w:snapToGrid w:val="0"/>
        </w:rPr>
        <w:t xml:space="preserve">trading on the test device A, and continuously perform PING test on the front-end trading device. </w:t>
      </w:r>
      <w:r w:rsidR="00DA3CD8">
        <w:rPr>
          <w:snapToGrid w:val="0"/>
        </w:rPr>
        <w:t>T</w:t>
      </w:r>
      <w:r w:rsidRPr="00EE5B17">
        <w:rPr>
          <w:snapToGrid w:val="0"/>
        </w:rPr>
        <w:t xml:space="preserve">he China Telecom </w:t>
      </w:r>
      <w:r w:rsidR="006C7623">
        <w:rPr>
          <w:rFonts w:hint="eastAsia"/>
          <w:snapToGrid w:val="0"/>
        </w:rPr>
        <w:t>C</w:t>
      </w:r>
      <w:r w:rsidR="00BB7EF2" w:rsidRPr="006C7623">
        <w:rPr>
          <w:snapToGrid w:val="0"/>
        </w:rPr>
        <w:t>ircuit</w:t>
      </w:r>
      <w:r w:rsidR="00DA3CD8">
        <w:rPr>
          <w:snapToGrid w:val="0"/>
        </w:rPr>
        <w:t xml:space="preserve"> is </w:t>
      </w:r>
      <w:r w:rsidR="00681BED">
        <w:rPr>
          <w:snapToGrid w:val="0"/>
        </w:rPr>
        <w:t>firstly used</w:t>
      </w:r>
      <w:r w:rsidR="00DA3CD8">
        <w:rPr>
          <w:snapToGrid w:val="0"/>
        </w:rPr>
        <w:t xml:space="preserve"> for data </w:t>
      </w:r>
      <w:r w:rsidR="00D61D4A">
        <w:rPr>
          <w:snapToGrid w:val="0"/>
        </w:rPr>
        <w:t>trafficking during mock-trading</w:t>
      </w:r>
      <w:r w:rsidRPr="006C7623">
        <w:rPr>
          <w:snapToGrid w:val="0"/>
        </w:rPr>
        <w:t xml:space="preserve"> (as shown in the following </w:t>
      </w:r>
      <w:r w:rsidR="007761C4">
        <w:rPr>
          <w:snapToGrid w:val="0"/>
        </w:rPr>
        <w:t>picture</w:t>
      </w:r>
      <w:r w:rsidRPr="006C7623">
        <w:rPr>
          <w:snapToGrid w:val="0"/>
        </w:rPr>
        <w:t>).</w:t>
      </w:r>
      <w:r w:rsidR="00D61D4A">
        <w:rPr>
          <w:snapToGrid w:val="0"/>
        </w:rPr>
        <w:t>D</w:t>
      </w:r>
      <w:r w:rsidRPr="00EE5B17">
        <w:rPr>
          <w:snapToGrid w:val="0"/>
        </w:rPr>
        <w:t xml:space="preserve">ata </w:t>
      </w:r>
      <w:r w:rsidR="00D61D4A">
        <w:rPr>
          <w:snapToGrid w:val="0"/>
        </w:rPr>
        <w:t xml:space="preserve">shall be recorded in the </w:t>
      </w:r>
      <w:r w:rsidRPr="00EE5B17">
        <w:rPr>
          <w:snapToGrid w:val="0"/>
        </w:rPr>
        <w:t>report.</w:t>
      </w:r>
    </w:p>
    <w:p w14:paraId="1435C4E2" w14:textId="194C89F0" w:rsidR="00A82633" w:rsidRPr="00EE5B17" w:rsidRDefault="00C8276A" w:rsidP="006C7623">
      <w:pPr>
        <w:ind w:leftChars="-150" w:hangingChars="150" w:hanging="330"/>
        <w:rPr>
          <w:snapToGrid w:val="0"/>
        </w:rPr>
      </w:pPr>
      <w:r>
        <w:rPr>
          <w:snapToGrid w:val="0"/>
        </w:rPr>
        <w:pict w14:anchorId="743B9924">
          <v:shape id="文本框 57" o:spid="_x0000_s1070" type="#_x0000_t202" style="position:absolute;margin-left:209.15pt;margin-top:169pt;width:90.75pt;height:10.85pt;z-index:251750400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" stroked="f">
            <v:textbox style="mso-next-textbox:#文本框 57" inset="0,0,0,0">
              <w:txbxContent>
                <w:p w14:paraId="143AC1BF" w14:textId="180A2299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China Unicom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2D6EF603">
          <v:shape id="文本框 56" o:spid="_x0000_s1071" type="#_x0000_t202" style="position:absolute;margin-left:190.95pt;margin-top:136.35pt;width:80.75pt;height:13.35pt;z-index:251748352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" stroked="f">
            <v:textbox style="mso-next-textbox:#文本框 56" inset="0,0,0,0">
              <w:txbxContent>
                <w:p w14:paraId="5F70C6A2" w14:textId="57DDFBBC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 w:rsidRPr="006722A4">
                    <w:rPr>
                      <w:rFonts w:ascii="Arial" w:hAnsi="Arial" w:cs="Arial"/>
                      <w:sz w:val="18"/>
                    </w:rPr>
                    <w:t>China Telecom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16228FE1">
          <v:shape id="文本框 62" o:spid="_x0000_s1068" type="#_x0000_t202" style="position:absolute;margin-left:0;margin-top:13pt;width:267.5pt;height:25.5pt;z-index:251758592;visibility:visible;mso-wrap-distance-top:3.6pt;mso-wrap-distance-bottom:3.6pt;mso-position-horizontal:lef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" stroked="f">
            <v:textbox style="mso-next-textbox:#文本框 62" inset="0,0,0,0">
              <w:txbxContent>
                <w:p w14:paraId="38701E2C" w14:textId="7A0F2D52" w:rsidR="007761C4" w:rsidRPr="007F495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Member </w:t>
                  </w:r>
                  <w:r>
                    <w:rPr>
                      <w:rFonts w:ascii="Arial" w:hAnsi="Arial" w:cs="Arial" w:hint="eastAsia"/>
                    </w:rPr>
                    <w:t>Circuit</w:t>
                  </w:r>
                  <w:r>
                    <w:rPr>
                      <w:rFonts w:ascii="Arial" w:hAnsi="Arial" w:cs="Arial"/>
                    </w:rPr>
                    <w:t xml:space="preserve"> Switching Test (A)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46F65C31">
          <v:shape id="文本框 58" o:spid="_x0000_s1069" type="#_x0000_t202" style="position:absolute;margin-left:17pt;margin-top:125.5pt;width:44pt;height:18.5pt;z-index:251752448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" stroked="f">
            <v:textbox style="mso-next-textbox:#文本框 58" inset="0,0,0,0">
              <w:txbxContent>
                <w:p w14:paraId="49084FAA" w14:textId="77777777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Member A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14E0955A">
          <v:shape id="文本框 53" o:spid="_x0000_s1072" type="#_x0000_t202" style="position:absolute;margin-left:334pt;margin-top:168.5pt;width:51pt;height:26.5pt;z-index:251743232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" fillcolor="#feff99" stroked="f">
            <v:textbox style="mso-next-textbox:#文本框 53" inset="0,0,0,0">
              <w:txbxContent>
                <w:p w14:paraId="68C6AF52" w14:textId="77777777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Trading Front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06CE6362">
          <v:shape id="文本框 52" o:spid="_x0000_s1073" type="#_x0000_t202" style="position:absolute;margin-left:283.5pt;margin-top:75pt;width:68.5pt;height:22.5pt;z-index:251741184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" fillcolor="#feff99" stroked="f">
            <v:textbox style="mso-next-textbox:#文本框 52" inset="0,0,0,0">
              <w:txbxContent>
                <w:p w14:paraId="35B60D1D" w14:textId="6F677126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CFFE</w:t>
                  </w:r>
                  <w:r>
                    <w:rPr>
                      <w:rFonts w:ascii="Arial" w:hAnsi="Arial" w:cs="Arial" w:hint="eastAsia"/>
                      <w:sz w:val="18"/>
                    </w:rPr>
                    <w:t>X</w:t>
                  </w:r>
                </w:p>
              </w:txbxContent>
            </v:textbox>
            <w10:wrap anchorx="margin"/>
          </v:shape>
        </w:pict>
      </w:r>
      <w:r w:rsidR="003D33E2" w:rsidRPr="001B26F7">
        <w:rPr>
          <w:noProof/>
          <w:snapToGrid w:val="0"/>
        </w:rPr>
        <w:drawing>
          <wp:inline distT="0" distB="0" distL="0" distR="0" wp14:anchorId="36C7573B" wp14:editId="14B9FAD9">
            <wp:extent cx="5713095" cy="3642671"/>
            <wp:effectExtent l="0" t="0" r="1905" b="0"/>
            <wp:docPr id="6" name="图片 3" descr="四所网建设建议v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四所网建设建议v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583" cy="364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ED802" w14:textId="06027206" w:rsidR="00A82633" w:rsidRPr="006C7623" w:rsidRDefault="00C64DF2" w:rsidP="006C7623">
      <w:pPr>
        <w:ind w:firstLineChars="200" w:firstLine="440"/>
        <w:rPr>
          <w:snapToGrid w:val="0"/>
        </w:rPr>
      </w:pPr>
      <w:r>
        <w:rPr>
          <w:rFonts w:hint="eastAsia"/>
          <w:snapToGrid w:val="0"/>
        </w:rPr>
        <w:t>D</w:t>
      </w:r>
      <w:r>
        <w:rPr>
          <w:snapToGrid w:val="0"/>
        </w:rPr>
        <w:t xml:space="preserve">isconnect the China Telecom circuit, either manually or automatically, and </w:t>
      </w:r>
      <w:r w:rsidR="007761C4">
        <w:rPr>
          <w:snapToGrid w:val="0"/>
        </w:rPr>
        <w:t>transfer</w:t>
      </w:r>
      <w:r>
        <w:rPr>
          <w:snapToGrid w:val="0"/>
        </w:rPr>
        <w:t xml:space="preserve"> the data traffic </w:t>
      </w:r>
      <w:r w:rsidR="007761C4">
        <w:rPr>
          <w:snapToGrid w:val="0"/>
        </w:rPr>
        <w:t xml:space="preserve">of device A through the China Unicom Circuit (as shown in the following picture). </w:t>
      </w:r>
      <w:r w:rsidR="00DA2474" w:rsidRPr="006C7623">
        <w:rPr>
          <w:snapToGrid w:val="0"/>
        </w:rPr>
        <w:t>Record the packet loss of the PING packets and the time interval from interruption to recovery. Record relevant data in the test report (see Attachment 2).</w:t>
      </w:r>
    </w:p>
    <w:p w14:paraId="3341B0A0" w14:textId="157A7D3F" w:rsidR="00AC30DE" w:rsidRPr="00EE5B17" w:rsidRDefault="00C8276A" w:rsidP="006C7623">
      <w:pPr>
        <w:ind w:leftChars="-150" w:hangingChars="150" w:hanging="330"/>
        <w:rPr>
          <w:snapToGrid w:val="0"/>
        </w:rPr>
      </w:pPr>
      <w:r>
        <w:rPr>
          <w:snapToGrid w:val="0"/>
        </w:rPr>
        <w:lastRenderedPageBreak/>
        <w:pict w14:anchorId="5799B649">
          <v:shape id="文本框 60" o:spid="_x0000_s1075" type="#_x0000_t202" style="position:absolute;margin-left:207.1pt;margin-top:174.85pt;width:89.95pt;height:14.4pt;z-index:251755520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" stroked="f">
            <v:textbox style="mso-next-textbox:#文本框 60" inset="0,0,0,0">
              <w:txbxContent>
                <w:p w14:paraId="3B1217B4" w14:textId="334AA6E4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China Unicom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405352BB">
          <v:shape id="文本框 63" o:spid="_x0000_s1074" type="#_x0000_t202" style="position:absolute;margin-left:-7.5pt;margin-top:15.9pt;width:271pt;height:25.5pt;z-index:251760640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" stroked="f">
            <v:textbox style="mso-next-textbox:#文本框 63" inset="0,0,0,0">
              <w:txbxContent>
                <w:p w14:paraId="439A7BB2" w14:textId="51F1354B" w:rsidR="007761C4" w:rsidRPr="007F495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</w:rPr>
                  </w:pPr>
                  <w:r w:rsidRPr="00407A95">
                    <w:rPr>
                      <w:rFonts w:ascii="Arial" w:hAnsi="Arial" w:cs="Arial"/>
                    </w:rPr>
                    <w:t>Member Circuit Switching Test (A)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3EF2ED01">
          <v:shape id="文本框 59" o:spid="_x0000_s1076" type="#_x0000_t202" style="position:absolute;margin-left:197.5pt;margin-top:142.7pt;width:94.5pt;height:18.5pt;z-index:251754496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" stroked="f">
            <v:textbox style="mso-next-textbox:#文本框 59" inset="0,0,0,0">
              <w:txbxContent>
                <w:p w14:paraId="43B2E5C6" w14:textId="2D966E7D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China Telecom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087B1B14">
          <v:shape id="文本框 61" o:spid="_x0000_s1077" type="#_x0000_t202" style="position:absolute;margin-left:15pt;margin-top:133.4pt;width:44pt;height:18.5pt;z-index:251756544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" stroked="f">
            <v:textbox style="mso-next-textbox:#文本框 61" inset="0,0,0,0">
              <w:txbxContent>
                <w:p w14:paraId="5F7F8E20" w14:textId="77777777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Member A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75CA8E54">
          <v:shape id="文本框 55" o:spid="_x0000_s1078" type="#_x0000_t202" style="position:absolute;margin-left:334.5pt;margin-top:177.4pt;width:51pt;height:26.5pt;z-index:251746304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" fillcolor="#feff99" stroked="f">
            <v:textbox style="mso-next-textbox:#文本框 55" inset="0,0,0,0">
              <w:txbxContent>
                <w:p w14:paraId="2877F09A" w14:textId="77777777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Trading Front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76C311F7">
          <v:shape id="文本框 54" o:spid="_x0000_s1079" type="#_x0000_t202" style="position:absolute;margin-left:284pt;margin-top:83.9pt;width:68.5pt;height:22.5pt;z-index:251745280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" fillcolor="#feff99" stroked="f">
            <v:textbox style="mso-next-textbox:#文本框 54" inset="0,0,0,0">
              <w:txbxContent>
                <w:p w14:paraId="2C5D353D" w14:textId="5114102C" w:rsidR="007761C4" w:rsidRPr="00844163" w:rsidRDefault="007761C4" w:rsidP="003D33E2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CFFE</w:t>
                  </w:r>
                  <w:r>
                    <w:rPr>
                      <w:rFonts w:ascii="Arial" w:hAnsi="Arial" w:cs="Arial" w:hint="eastAsia"/>
                      <w:sz w:val="18"/>
                    </w:rPr>
                    <w:t>X</w:t>
                  </w:r>
                </w:p>
              </w:txbxContent>
            </v:textbox>
            <w10:wrap anchorx="margin"/>
          </v:shape>
        </w:pict>
      </w:r>
      <w:r w:rsidR="007F4953" w:rsidRPr="001B26F7">
        <w:rPr>
          <w:noProof/>
          <w:snapToGrid w:val="0"/>
        </w:rPr>
        <w:drawing>
          <wp:inline distT="0" distB="0" distL="0" distR="0" wp14:anchorId="34952ED6" wp14:editId="5A329631">
            <wp:extent cx="5713095" cy="3825875"/>
            <wp:effectExtent l="0" t="0" r="1905" b="3175"/>
            <wp:docPr id="7" name="图片 4" descr="四所网建设建议v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四所网建设建议v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1B32D" w14:textId="26DCFB1E" w:rsidR="00004A0A" w:rsidRPr="006C7623" w:rsidRDefault="00DE177C">
      <w:pPr>
        <w:ind w:firstLineChars="200" w:firstLine="440"/>
        <w:rPr>
          <w:snapToGrid w:val="0"/>
        </w:rPr>
      </w:pPr>
      <w:r>
        <w:rPr>
          <w:snapToGrid w:val="0"/>
        </w:rPr>
        <w:t>After the above switching,</w:t>
      </w:r>
      <w:r w:rsidR="00E337C4">
        <w:rPr>
          <w:snapToGrid w:val="0"/>
        </w:rPr>
        <w:t xml:space="preserve"> </w:t>
      </w:r>
      <w:r>
        <w:rPr>
          <w:snapToGrid w:val="0"/>
        </w:rPr>
        <w:t>connect the device to the main circuit again and record relevant data in the test report.</w:t>
      </w:r>
    </w:p>
    <w:p w14:paraId="79E3C95E" w14:textId="77777777" w:rsidR="006452A2" w:rsidRPr="006C7623" w:rsidRDefault="006452A2">
      <w:pPr>
        <w:ind w:firstLineChars="200" w:firstLine="440"/>
        <w:rPr>
          <w:snapToGrid w:val="0"/>
        </w:rPr>
      </w:pPr>
    </w:p>
    <w:p w14:paraId="32B11D73" w14:textId="2ED5D6C4" w:rsidR="00A82633" w:rsidRPr="00B72BFA" w:rsidRDefault="00A82633" w:rsidP="00E67B58">
      <w:pPr>
        <w:ind w:firstLine="482"/>
        <w:rPr>
          <w:b/>
          <w:snapToGrid w:val="0"/>
        </w:rPr>
      </w:pPr>
      <w:r w:rsidRPr="006C7623">
        <w:rPr>
          <w:b/>
          <w:bCs/>
          <w:snapToGrid w:val="0"/>
        </w:rPr>
        <w:t>Case II</w:t>
      </w:r>
      <w:r w:rsidR="00C16633">
        <w:rPr>
          <w:b/>
          <w:bCs/>
          <w:snapToGrid w:val="0"/>
        </w:rPr>
        <w:t>I</w:t>
      </w:r>
      <w:r w:rsidRPr="006C7623">
        <w:rPr>
          <w:b/>
          <w:bCs/>
          <w:snapToGrid w:val="0"/>
        </w:rPr>
        <w:t xml:space="preserve">: </w:t>
      </w:r>
      <w:r w:rsidR="00C16633" w:rsidRPr="00EE5B17">
        <w:rPr>
          <w:b/>
          <w:bCs/>
          <w:snapToGrid w:val="0"/>
        </w:rPr>
        <w:t>Switch</w:t>
      </w:r>
      <w:r w:rsidR="00C16633">
        <w:rPr>
          <w:rFonts w:hint="eastAsia"/>
          <w:b/>
          <w:bCs/>
          <w:snapToGrid w:val="0"/>
        </w:rPr>
        <w:t>ing</w:t>
      </w:r>
      <w:r w:rsidR="00C16633" w:rsidRPr="00EE5B17">
        <w:rPr>
          <w:b/>
          <w:bCs/>
          <w:snapToGrid w:val="0"/>
        </w:rPr>
        <w:t xml:space="preserve"> Test </w:t>
      </w:r>
      <w:r w:rsidR="00C16633">
        <w:rPr>
          <w:b/>
          <w:bCs/>
          <w:snapToGrid w:val="0"/>
        </w:rPr>
        <w:t>B:</w:t>
      </w:r>
      <w:r w:rsidR="00C16633" w:rsidRPr="00EE5B17">
        <w:rPr>
          <w:b/>
          <w:bCs/>
          <w:snapToGrid w:val="0"/>
        </w:rPr>
        <w:t xml:space="preserve"> </w:t>
      </w:r>
      <w:r w:rsidR="00C16633">
        <w:rPr>
          <w:rFonts w:hint="eastAsia"/>
          <w:b/>
          <w:bCs/>
          <w:snapToGrid w:val="0"/>
        </w:rPr>
        <w:t>B</w:t>
      </w:r>
      <w:r w:rsidR="00C16633">
        <w:rPr>
          <w:b/>
          <w:bCs/>
          <w:snapToGrid w:val="0"/>
        </w:rPr>
        <w:t xml:space="preserve">etween </w:t>
      </w:r>
      <w:r w:rsidR="00C16633" w:rsidRPr="00EE5B17">
        <w:rPr>
          <w:b/>
          <w:bCs/>
          <w:snapToGrid w:val="0"/>
        </w:rPr>
        <w:t>Main and Backup Circuits</w:t>
      </w:r>
      <w:r w:rsidR="00C16633" w:rsidRPr="006C7623" w:rsidDel="00C16633">
        <w:rPr>
          <w:b/>
          <w:bCs/>
          <w:snapToGrid w:val="0"/>
        </w:rPr>
        <w:t xml:space="preserve"> </w:t>
      </w:r>
    </w:p>
    <w:p w14:paraId="035305EA" w14:textId="0D53ABF2" w:rsidR="00E337C4" w:rsidRPr="00EE5B17" w:rsidRDefault="00104588" w:rsidP="00E337C4">
      <w:pPr>
        <w:ind w:firstLineChars="200" w:firstLine="440"/>
        <w:rPr>
          <w:snapToGrid w:val="0"/>
        </w:rPr>
      </w:pPr>
      <w:r w:rsidRPr="00B72BFA">
        <w:rPr>
          <w:snapToGrid w:val="0"/>
        </w:rPr>
        <w:t xml:space="preserve">A member has a main </w:t>
      </w:r>
      <w:r w:rsidR="00BB7EF2" w:rsidRPr="00B72BFA">
        <w:rPr>
          <w:snapToGrid w:val="0"/>
        </w:rPr>
        <w:t>circuit</w:t>
      </w:r>
      <w:r w:rsidRPr="00B72BFA">
        <w:rPr>
          <w:snapToGrid w:val="0"/>
        </w:rPr>
        <w:t xml:space="preserve"> directly connected to the Exchange and a backup </w:t>
      </w:r>
      <w:r w:rsidR="00BB7EF2" w:rsidRPr="00B72BFA">
        <w:rPr>
          <w:snapToGrid w:val="0"/>
        </w:rPr>
        <w:t>circuit</w:t>
      </w:r>
      <w:r w:rsidRPr="00B72BFA">
        <w:rPr>
          <w:snapToGrid w:val="0"/>
        </w:rPr>
        <w:t xml:space="preserve"> accessed </w:t>
      </w:r>
      <w:r w:rsidR="002459D7" w:rsidRPr="002459D7">
        <w:rPr>
          <w:snapToGrid w:val="0"/>
        </w:rPr>
        <w:t>via the three exchanges</w:t>
      </w:r>
      <w:r w:rsidRPr="00B72BFA">
        <w:rPr>
          <w:snapToGrid w:val="0"/>
        </w:rPr>
        <w:t xml:space="preserve">. </w:t>
      </w:r>
      <w:r w:rsidR="00E337C4" w:rsidRPr="00EE5B17">
        <w:rPr>
          <w:snapToGrid w:val="0"/>
        </w:rPr>
        <w:t xml:space="preserve">Before test, </w:t>
      </w:r>
      <w:r w:rsidR="00E337C4">
        <w:rPr>
          <w:snapToGrid w:val="0"/>
        </w:rPr>
        <w:t>a tester performs mock-</w:t>
      </w:r>
      <w:r w:rsidR="00E337C4" w:rsidRPr="00EE5B17">
        <w:rPr>
          <w:snapToGrid w:val="0"/>
        </w:rPr>
        <w:t xml:space="preserve">trading on the test device A, and continuously perform PING test on the front-end trading device. </w:t>
      </w:r>
      <w:r w:rsidR="00E337C4">
        <w:rPr>
          <w:snapToGrid w:val="0"/>
        </w:rPr>
        <w:t>T</w:t>
      </w:r>
      <w:r w:rsidR="00E337C4" w:rsidRPr="00EE5B17">
        <w:rPr>
          <w:snapToGrid w:val="0"/>
        </w:rPr>
        <w:t xml:space="preserve">he </w:t>
      </w:r>
      <w:r w:rsidR="00E337C4">
        <w:rPr>
          <w:snapToGrid w:val="0"/>
        </w:rPr>
        <w:t>direc</w:t>
      </w:r>
      <w:r w:rsidR="00E337C4" w:rsidRPr="00EE5B17">
        <w:rPr>
          <w:snapToGrid w:val="0"/>
        </w:rPr>
        <w:t xml:space="preserve"> </w:t>
      </w:r>
      <w:r w:rsidR="00E337C4">
        <w:rPr>
          <w:rFonts w:hint="eastAsia"/>
          <w:snapToGrid w:val="0"/>
        </w:rPr>
        <w:t>C</w:t>
      </w:r>
      <w:r w:rsidR="00E337C4" w:rsidRPr="006C7623">
        <w:rPr>
          <w:snapToGrid w:val="0"/>
        </w:rPr>
        <w:t>ircuit</w:t>
      </w:r>
      <w:r w:rsidR="00E337C4">
        <w:rPr>
          <w:snapToGrid w:val="0"/>
        </w:rPr>
        <w:t xml:space="preserve"> is firstly used for data trafficking during mock-trading</w:t>
      </w:r>
      <w:r w:rsidR="00E337C4" w:rsidRPr="006C7623">
        <w:rPr>
          <w:snapToGrid w:val="0"/>
        </w:rPr>
        <w:t xml:space="preserve"> (as shown in the following </w:t>
      </w:r>
      <w:r w:rsidR="00E337C4">
        <w:rPr>
          <w:snapToGrid w:val="0"/>
        </w:rPr>
        <w:t>picture</w:t>
      </w:r>
      <w:r w:rsidR="00E337C4" w:rsidRPr="006C7623">
        <w:rPr>
          <w:snapToGrid w:val="0"/>
        </w:rPr>
        <w:t>).</w:t>
      </w:r>
      <w:r w:rsidR="00E337C4">
        <w:rPr>
          <w:snapToGrid w:val="0"/>
        </w:rPr>
        <w:t>D</w:t>
      </w:r>
      <w:r w:rsidR="00E337C4" w:rsidRPr="00EE5B17">
        <w:rPr>
          <w:snapToGrid w:val="0"/>
        </w:rPr>
        <w:t xml:space="preserve">ata </w:t>
      </w:r>
      <w:r w:rsidR="00E337C4">
        <w:rPr>
          <w:snapToGrid w:val="0"/>
        </w:rPr>
        <w:t xml:space="preserve">shall be recorded in the </w:t>
      </w:r>
      <w:r w:rsidR="00E337C4" w:rsidRPr="00EE5B17">
        <w:rPr>
          <w:snapToGrid w:val="0"/>
        </w:rPr>
        <w:t>report.</w:t>
      </w:r>
    </w:p>
    <w:p w14:paraId="4FC399D2" w14:textId="5CCE205A" w:rsidR="00104588" w:rsidRPr="00B72BFA" w:rsidRDefault="00E337C4" w:rsidP="00E147A5">
      <w:pPr>
        <w:ind w:firstLine="480"/>
        <w:rPr>
          <w:snapToGrid w:val="0"/>
        </w:rPr>
      </w:pPr>
      <w:r>
        <w:rPr>
          <w:snapToGrid w:val="0"/>
        </w:rPr>
        <w:t xml:space="preserve"> </w:t>
      </w:r>
    </w:p>
    <w:p w14:paraId="1DF0ED59" w14:textId="77777777" w:rsidR="00004A0A" w:rsidRPr="00EE5B17" w:rsidRDefault="00004A0A" w:rsidP="00E147A5">
      <w:pPr>
        <w:ind w:firstLine="480"/>
        <w:rPr>
          <w:snapToGrid w:val="0"/>
        </w:rPr>
      </w:pPr>
    </w:p>
    <w:p w14:paraId="3ECE43ED" w14:textId="30194608" w:rsidR="002045CC" w:rsidRPr="00EE5B17" w:rsidRDefault="00C8276A" w:rsidP="00EE5B17">
      <w:pPr>
        <w:ind w:leftChars="-150" w:hangingChars="150" w:hanging="330"/>
        <w:rPr>
          <w:snapToGrid w:val="0"/>
        </w:rPr>
      </w:pPr>
      <w:r>
        <w:rPr>
          <w:snapToGrid w:val="0"/>
        </w:rPr>
        <w:lastRenderedPageBreak/>
        <w:pict w14:anchorId="61B8B675">
          <v:shape id="文本框 69" o:spid="_x0000_s1080" type="#_x0000_t202" style="position:absolute;margin-left:292.05pt;margin-top:142.4pt;width:194.7pt;height:36.3pt;z-index:251767808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" fillcolor="#e4f4f4" stroked="f">
            <v:textbox style="mso-next-textbox:#文本框 69" inset="0,0,0,0">
              <w:txbxContent>
                <w:p w14:paraId="6976F3D0" w14:textId="128FA175" w:rsidR="00B244F3" w:rsidRDefault="00B244F3" w:rsidP="007F4953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 xml:space="preserve">The Three </w:t>
                  </w:r>
                  <w:r w:rsidR="007761C4">
                    <w:rPr>
                      <w:rFonts w:ascii="Arial" w:hAnsi="Arial" w:cs="Arial"/>
                      <w:sz w:val="18"/>
                    </w:rPr>
                    <w:t>Exchange</w:t>
                  </w:r>
                  <w:r>
                    <w:rPr>
                      <w:rFonts w:ascii="Arial" w:hAnsi="Arial" w:cs="Arial"/>
                      <w:sz w:val="18"/>
                    </w:rPr>
                    <w:t xml:space="preserve">s </w:t>
                  </w:r>
                  <w:r w:rsidR="007761C4">
                    <w:rPr>
                      <w:rFonts w:ascii="Arial" w:hAnsi="Arial" w:cs="Arial"/>
                      <w:sz w:val="18"/>
                    </w:rPr>
                    <w:t xml:space="preserve">/ </w:t>
                  </w:r>
                </w:p>
                <w:p w14:paraId="654D1D56" w14:textId="2B31D0A9" w:rsidR="007761C4" w:rsidRPr="00844163" w:rsidRDefault="00B244F3" w:rsidP="007F4953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Shanghai Stock Exchange Technology Company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063C8C7C">
          <v:shape id="文本框 66" o:spid="_x0000_s1081" type="#_x0000_t202" style="position:absolute;margin-left:324pt;margin-top:89.7pt;width:54.5pt;height:13.5pt;z-index:251763712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" fillcolor="#feff99" stroked="f">
            <v:textbox style="mso-next-textbox:#文本框 66" inset="0,0,0,0">
              <w:txbxContent>
                <w:p w14:paraId="617D7903" w14:textId="77777777" w:rsidR="007761C4" w:rsidRPr="00844163" w:rsidRDefault="007761C4" w:rsidP="007F4953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Trading Front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5BE62CB0">
          <v:shape id="文本框 65" o:spid="_x0000_s1082" type="#_x0000_t202" style="position:absolute;margin-left:277pt;margin-top:70.7pt;width:68pt;height:15.5pt;z-index:251762688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" fillcolor="#feff99" stroked="f">
            <v:textbox style="mso-next-textbox:#文本框 65" inset="0,0,0,0">
              <w:txbxContent>
                <w:p w14:paraId="61A6C545" w14:textId="0CB48E3B" w:rsidR="007761C4" w:rsidRPr="00844163" w:rsidRDefault="007761C4" w:rsidP="007F4953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CFFE</w:t>
                  </w:r>
                  <w:r>
                    <w:rPr>
                      <w:rFonts w:ascii="Arial" w:hAnsi="Arial" w:cs="Arial" w:hint="eastAsia"/>
                      <w:sz w:val="18"/>
                    </w:rPr>
                    <w:t>X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284D4C42">
          <v:shape id="文本框 67" o:spid="_x0000_s1083" type="#_x0000_t202" style="position:absolute;margin-left:10.5pt;margin-top:105.05pt;width:44pt;height:18.5pt;z-index:251764736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" stroked="f">
            <v:textbox style="mso-next-textbox:#文本框 67" inset="0,0,0,0">
              <w:txbxContent>
                <w:p w14:paraId="2F5C168F" w14:textId="77777777" w:rsidR="007761C4" w:rsidRPr="00844163" w:rsidRDefault="007761C4" w:rsidP="007F4953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Member A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38733E2B">
          <v:shape id="文本框 68" o:spid="_x0000_s1084" type="#_x0000_t202" style="position:absolute;margin-left:-.5pt;margin-top:9.05pt;width:267.5pt;height:25.5pt;z-index:251765760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" stroked="f">
            <v:textbox style="mso-next-textbox:#文本框 68" inset="0,0,0,0">
              <w:txbxContent>
                <w:p w14:paraId="21AE93D3" w14:textId="311E9DFD" w:rsidR="007761C4" w:rsidRPr="007F4953" w:rsidRDefault="007761C4" w:rsidP="007F4953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Member </w:t>
                  </w:r>
                  <w:r>
                    <w:rPr>
                      <w:rFonts w:ascii="Arial" w:hAnsi="Arial" w:cs="Arial" w:hint="eastAsia"/>
                    </w:rPr>
                    <w:t>Circuit</w:t>
                  </w:r>
                  <w:r>
                    <w:rPr>
                      <w:rFonts w:ascii="Arial" w:hAnsi="Arial" w:cs="Arial"/>
                    </w:rPr>
                    <w:t xml:space="preserve"> Switch Test (</w:t>
                  </w:r>
                  <w:r w:rsidR="008520A0">
                    <w:rPr>
                      <w:rFonts w:ascii="Arial" w:hAnsi="Arial" w:cs="Arial"/>
                    </w:rPr>
                    <w:t>B</w:t>
                  </w:r>
                  <w:r>
                    <w:rPr>
                      <w:rFonts w:ascii="Arial" w:hAnsi="Arial" w:cs="Arial"/>
                    </w:rPr>
                    <w:t>)</w:t>
                  </w:r>
                </w:p>
              </w:txbxContent>
            </v:textbox>
            <w10:wrap anchorx="margin"/>
          </v:shape>
        </w:pict>
      </w:r>
      <w:r w:rsidR="007F4953" w:rsidRPr="001B26F7">
        <w:rPr>
          <w:noProof/>
          <w:snapToGrid w:val="0"/>
        </w:rPr>
        <w:drawing>
          <wp:inline distT="0" distB="0" distL="0" distR="0" wp14:anchorId="3824C852" wp14:editId="7625BD50">
            <wp:extent cx="5603240" cy="3240405"/>
            <wp:effectExtent l="0" t="0" r="0" b="0"/>
            <wp:docPr id="8" name="图片 5" descr="四所网建设建议v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四所网建设建议v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0C9FE" w14:textId="50311366" w:rsidR="00BE6958" w:rsidRDefault="00BE6958" w:rsidP="00BE6958">
      <w:pPr>
        <w:ind w:firstLineChars="200" w:firstLine="440"/>
        <w:rPr>
          <w:snapToGrid w:val="0"/>
        </w:rPr>
      </w:pPr>
      <w:r>
        <w:rPr>
          <w:rFonts w:hint="eastAsia"/>
          <w:snapToGrid w:val="0"/>
        </w:rPr>
        <w:t>D</w:t>
      </w:r>
      <w:r>
        <w:rPr>
          <w:snapToGrid w:val="0"/>
        </w:rPr>
        <w:t>is</w:t>
      </w:r>
      <w:r w:rsidR="00E8392B">
        <w:rPr>
          <w:snapToGrid w:val="0"/>
        </w:rPr>
        <w:t>able</w:t>
      </w:r>
      <w:r>
        <w:rPr>
          <w:snapToGrid w:val="0"/>
        </w:rPr>
        <w:t xml:space="preserve"> the </w:t>
      </w:r>
      <w:r w:rsidR="00E8392B">
        <w:rPr>
          <w:snapToGrid w:val="0"/>
        </w:rPr>
        <w:t xml:space="preserve">network adapter of the </w:t>
      </w:r>
      <w:r>
        <w:rPr>
          <w:snapToGrid w:val="0"/>
        </w:rPr>
        <w:t xml:space="preserve">China Telecom circuit manually, and transfer the data traffic </w:t>
      </w:r>
      <w:r w:rsidR="00E8392B">
        <w:rPr>
          <w:snapToGrid w:val="0"/>
        </w:rPr>
        <w:t>via</w:t>
      </w:r>
      <w:r>
        <w:rPr>
          <w:snapToGrid w:val="0"/>
        </w:rPr>
        <w:t xml:space="preserve"> </w:t>
      </w:r>
      <w:r w:rsidR="00E8392B">
        <w:rPr>
          <w:snapToGrid w:val="0"/>
        </w:rPr>
        <w:t xml:space="preserve">the </w:t>
      </w:r>
      <w:r w:rsidRPr="00BE6958">
        <w:rPr>
          <w:snapToGrid w:val="0"/>
        </w:rPr>
        <w:t>Three Exchanges / Shanghai Stock Exchange Technology Company</w:t>
      </w:r>
      <w:r>
        <w:rPr>
          <w:snapToGrid w:val="0"/>
        </w:rPr>
        <w:t xml:space="preserve"> circuit (as shown in the following picture). </w:t>
      </w:r>
      <w:r w:rsidRPr="006C7623">
        <w:rPr>
          <w:snapToGrid w:val="0"/>
        </w:rPr>
        <w:t>Record the packet loss of the PING packets and the time interval from interruption to recovery. Record relevant data in the test report (see Attachment 2).</w:t>
      </w:r>
    </w:p>
    <w:p w14:paraId="3E648813" w14:textId="77777777" w:rsidR="00BA36ED" w:rsidRPr="00EE5B17" w:rsidRDefault="00C8276A" w:rsidP="006C7623">
      <w:pPr>
        <w:ind w:leftChars="-150" w:hangingChars="150" w:hanging="330"/>
        <w:rPr>
          <w:snapToGrid w:val="0"/>
        </w:rPr>
      </w:pPr>
      <w:r>
        <w:rPr>
          <w:snapToGrid w:val="0"/>
        </w:rPr>
        <w:lastRenderedPageBreak/>
        <w:pict w14:anchorId="20DCA9DD">
          <v:shape id="文本框 74" o:spid="_x0000_s1086" type="#_x0000_t202" style="position:absolute;margin-left:288.5pt;margin-top:158.3pt;width:174.75pt;height:29.25pt;z-index:251773952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" fillcolor="#e4f4f4" stroked="f">
            <v:textbox style="mso-next-textbox:#文本框 74" inset="0,0,0,0">
              <w:txbxContent>
                <w:p w14:paraId="38C115A7" w14:textId="77777777" w:rsidR="00BE6958" w:rsidRDefault="00BE6958" w:rsidP="00BE6958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 xml:space="preserve">The Three Exchanges / </w:t>
                  </w:r>
                </w:p>
                <w:p w14:paraId="62688374" w14:textId="77777777" w:rsidR="00BE6958" w:rsidRPr="00844163" w:rsidRDefault="00BE6958" w:rsidP="00BE6958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Shanghai Stock Exchange Technology Company</w:t>
                  </w:r>
                </w:p>
                <w:p w14:paraId="1456C5F8" w14:textId="7E9FCE65" w:rsidR="007761C4" w:rsidRPr="00844163" w:rsidRDefault="007761C4" w:rsidP="008B3121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4C6D4A3E">
          <v:shape id="文本框 72" o:spid="_x0000_s1085" type="#_x0000_t202" style="position:absolute;margin-left:9.5pt;margin-top:106.6pt;width:44pt;height:18.5pt;z-index:251771904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" stroked="f">
            <v:textbox style="mso-next-textbox:#文本框 72" inset="0,0,0,0">
              <w:txbxContent>
                <w:p w14:paraId="64ED70BA" w14:textId="77777777" w:rsidR="007761C4" w:rsidRPr="00844163" w:rsidRDefault="007761C4" w:rsidP="008B3121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Member A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17C606E4">
          <v:shape id="文本框 71" o:spid="_x0000_s1087" type="#_x0000_t202" style="position:absolute;margin-left:317.5pt;margin-top:90.25pt;width:54.5pt;height:13.5pt;z-index:251770880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" fillcolor="#feff99" stroked="f">
            <v:textbox style="mso-next-textbox:#文本框 71" inset="0,0,0,0">
              <w:txbxContent>
                <w:p w14:paraId="223507E2" w14:textId="77777777" w:rsidR="007761C4" w:rsidRPr="00844163" w:rsidRDefault="007761C4" w:rsidP="008B3121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Trading Front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23030E8E">
          <v:shape id="文本框 70" o:spid="_x0000_s1088" type="#_x0000_t202" style="position:absolute;margin-left:269.5pt;margin-top:69.25pt;width:68pt;height:15.5pt;z-index:251769856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" fillcolor="#feff99" stroked="f">
            <v:textbox style="mso-next-textbox:#文本框 70" inset="0,0,0,0">
              <w:txbxContent>
                <w:p w14:paraId="213E55F9" w14:textId="4A11DCCA" w:rsidR="007761C4" w:rsidRPr="00844163" w:rsidRDefault="007761C4" w:rsidP="008B3121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  <w:sz w:val="18"/>
                    </w:rPr>
                  </w:pPr>
                  <w:r>
                    <w:rPr>
                      <w:rFonts w:ascii="Arial" w:hAnsi="Arial" w:cs="Arial"/>
                      <w:sz w:val="18"/>
                    </w:rPr>
                    <w:t>CFFE</w:t>
                  </w:r>
                  <w:r>
                    <w:rPr>
                      <w:rFonts w:ascii="Arial" w:hAnsi="Arial" w:cs="Arial" w:hint="eastAsia"/>
                      <w:sz w:val="18"/>
                    </w:rPr>
                    <w:t>X</w:t>
                  </w:r>
                </w:p>
              </w:txbxContent>
            </v:textbox>
            <w10:wrap anchorx="margin"/>
          </v:shape>
        </w:pict>
      </w:r>
      <w:r>
        <w:rPr>
          <w:snapToGrid w:val="0"/>
        </w:rPr>
        <w:pict w14:anchorId="47521A21">
          <v:shape id="文本框 73" o:spid="_x0000_s1089" type="#_x0000_t202" style="position:absolute;margin-left:-7pt;margin-top:7.1pt;width:267.5pt;height:25.5pt;z-index:251772928;visibility:visible;mso-wrap-distance-top:3.6pt;mso-wrap-distance-bottom:3.6p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" stroked="f">
            <v:textbox style="mso-next-textbox:#文本框 73" inset="0,0,0,0">
              <w:txbxContent>
                <w:p w14:paraId="7D1D6691" w14:textId="77777777" w:rsidR="00E8392B" w:rsidRPr="007F4953" w:rsidRDefault="00E8392B" w:rsidP="00E8392B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Member </w:t>
                  </w:r>
                  <w:r>
                    <w:rPr>
                      <w:rFonts w:ascii="Arial" w:hAnsi="Arial" w:cs="Arial" w:hint="eastAsia"/>
                    </w:rPr>
                    <w:t>Circuit</w:t>
                  </w:r>
                  <w:r>
                    <w:rPr>
                      <w:rFonts w:ascii="Arial" w:hAnsi="Arial" w:cs="Arial"/>
                    </w:rPr>
                    <w:t xml:space="preserve"> Switch Test (B)</w:t>
                  </w:r>
                </w:p>
                <w:p w14:paraId="73656C26" w14:textId="32111FD0" w:rsidR="007761C4" w:rsidRPr="007F4953" w:rsidRDefault="007761C4" w:rsidP="008B3121">
                  <w:pPr>
                    <w:adjustRightInd w:val="0"/>
                    <w:snapToGrid w:val="0"/>
                    <w:spacing w:line="240" w:lineRule="auto"/>
                    <w:jc w:val="center"/>
                    <w:rPr>
                      <w:rFonts w:ascii="Arial" w:hAnsi="Arial" w:cs="Arial"/>
                    </w:rPr>
                  </w:pPr>
                </w:p>
              </w:txbxContent>
            </v:textbox>
            <w10:wrap anchorx="margin"/>
          </v:shape>
        </w:pict>
      </w:r>
      <w:r w:rsidR="008B3121" w:rsidRPr="001B26F7">
        <w:rPr>
          <w:noProof/>
          <w:snapToGrid w:val="0"/>
        </w:rPr>
        <w:drawing>
          <wp:inline distT="0" distB="0" distL="0" distR="0" wp14:anchorId="33C134D6" wp14:editId="1614CF36">
            <wp:extent cx="5486400" cy="3350260"/>
            <wp:effectExtent l="0" t="0" r="0" b="2540"/>
            <wp:docPr id="9" name="图片 6" descr="四所网建设建议v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四所网建设建议v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40E41" w14:textId="415018C4" w:rsidR="00DC28A9" w:rsidRPr="006331B2" w:rsidRDefault="00E8392B">
      <w:pPr>
        <w:ind w:firstLineChars="200" w:firstLine="440"/>
        <w:rPr>
          <w:kern w:val="2"/>
        </w:rPr>
      </w:pPr>
      <w:r>
        <w:rPr>
          <w:snapToGrid w:val="0"/>
        </w:rPr>
        <w:t>After the above switching, connect the device to the main circuit again and record relevant data in the test report.</w:t>
      </w:r>
    </w:p>
    <w:sectPr w:rsidR="00DC28A9" w:rsidRPr="006331B2" w:rsidSect="00B32504">
      <w:headerReference w:type="even" r:id="rId21"/>
      <w:footerReference w:type="default" r:id="rId22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FFE245A" w16cid:durableId="209BB295"/>
  <w16cid:commentId w16cid:paraId="5B0B7607" w16cid:durableId="20929EF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1FBFD5" w14:textId="77777777" w:rsidR="00C8276A" w:rsidRDefault="00C8276A" w:rsidP="00EA605C">
      <w:r>
        <w:separator/>
      </w:r>
    </w:p>
    <w:p w14:paraId="3A0EF62B" w14:textId="77777777" w:rsidR="00C8276A" w:rsidRDefault="00C8276A"/>
    <w:p w14:paraId="6B069467" w14:textId="77777777" w:rsidR="00C8276A" w:rsidRDefault="00C8276A" w:rsidP="0038667A"/>
    <w:p w14:paraId="76783557" w14:textId="77777777" w:rsidR="00C8276A" w:rsidRDefault="00C8276A" w:rsidP="0038667A"/>
    <w:p w14:paraId="7CA3499B" w14:textId="77777777" w:rsidR="00C8276A" w:rsidRDefault="00C8276A"/>
    <w:p w14:paraId="1F4BBB04" w14:textId="77777777" w:rsidR="00C8276A" w:rsidRDefault="00C8276A"/>
    <w:p w14:paraId="37525E19" w14:textId="77777777" w:rsidR="00C8276A" w:rsidRDefault="00C8276A" w:rsidP="001431BC"/>
    <w:p w14:paraId="6DF0B028" w14:textId="77777777" w:rsidR="00C8276A" w:rsidRDefault="00C8276A" w:rsidP="00C52F92"/>
    <w:p w14:paraId="45A2EEE2" w14:textId="77777777" w:rsidR="00C8276A" w:rsidRDefault="00C8276A"/>
    <w:p w14:paraId="16B333CA" w14:textId="77777777" w:rsidR="00C8276A" w:rsidRDefault="00C8276A"/>
    <w:p w14:paraId="73D67E22" w14:textId="77777777" w:rsidR="00C8276A" w:rsidRDefault="00C8276A" w:rsidP="00844163"/>
    <w:p w14:paraId="06B1CF92" w14:textId="77777777" w:rsidR="00C8276A" w:rsidRDefault="00C8276A" w:rsidP="00844163"/>
    <w:p w14:paraId="6E74D932" w14:textId="77777777" w:rsidR="00C8276A" w:rsidRDefault="00C8276A" w:rsidP="00844163"/>
    <w:p w14:paraId="13BD461B" w14:textId="77777777" w:rsidR="00C8276A" w:rsidRDefault="00C8276A" w:rsidP="00844163"/>
    <w:p w14:paraId="5F3745DC" w14:textId="77777777" w:rsidR="00C8276A" w:rsidRDefault="00C8276A" w:rsidP="00844163"/>
    <w:p w14:paraId="667FF0C5" w14:textId="77777777" w:rsidR="00C8276A" w:rsidRDefault="00C8276A" w:rsidP="00E5670F"/>
    <w:p w14:paraId="5544AC54" w14:textId="77777777" w:rsidR="00C8276A" w:rsidRDefault="00C8276A"/>
  </w:endnote>
  <w:endnote w:type="continuationSeparator" w:id="0">
    <w:p w14:paraId="334C9754" w14:textId="77777777" w:rsidR="00C8276A" w:rsidRDefault="00C8276A" w:rsidP="00EA605C">
      <w:r>
        <w:continuationSeparator/>
      </w:r>
    </w:p>
    <w:p w14:paraId="1C5636E7" w14:textId="77777777" w:rsidR="00C8276A" w:rsidRDefault="00C8276A"/>
    <w:p w14:paraId="3284F70A" w14:textId="77777777" w:rsidR="00C8276A" w:rsidRDefault="00C8276A" w:rsidP="0038667A"/>
    <w:p w14:paraId="3205FA2C" w14:textId="77777777" w:rsidR="00C8276A" w:rsidRDefault="00C8276A" w:rsidP="0038667A"/>
    <w:p w14:paraId="2A5B4506" w14:textId="77777777" w:rsidR="00C8276A" w:rsidRDefault="00C8276A"/>
    <w:p w14:paraId="0A73C542" w14:textId="77777777" w:rsidR="00C8276A" w:rsidRDefault="00C8276A"/>
    <w:p w14:paraId="166332CC" w14:textId="77777777" w:rsidR="00C8276A" w:rsidRDefault="00C8276A" w:rsidP="001431BC"/>
    <w:p w14:paraId="76A069F6" w14:textId="77777777" w:rsidR="00C8276A" w:rsidRDefault="00C8276A" w:rsidP="00C52F92"/>
    <w:p w14:paraId="030E08DE" w14:textId="77777777" w:rsidR="00C8276A" w:rsidRDefault="00C8276A"/>
    <w:p w14:paraId="4C76E1EC" w14:textId="77777777" w:rsidR="00C8276A" w:rsidRDefault="00C8276A"/>
    <w:p w14:paraId="07C5FA33" w14:textId="77777777" w:rsidR="00C8276A" w:rsidRDefault="00C8276A" w:rsidP="00844163"/>
    <w:p w14:paraId="511C2A61" w14:textId="77777777" w:rsidR="00C8276A" w:rsidRDefault="00C8276A" w:rsidP="00844163"/>
    <w:p w14:paraId="40929964" w14:textId="77777777" w:rsidR="00C8276A" w:rsidRDefault="00C8276A" w:rsidP="00844163"/>
    <w:p w14:paraId="5313561D" w14:textId="77777777" w:rsidR="00C8276A" w:rsidRDefault="00C8276A" w:rsidP="00844163"/>
    <w:p w14:paraId="27DB66A3" w14:textId="77777777" w:rsidR="00C8276A" w:rsidRDefault="00C8276A" w:rsidP="00844163"/>
    <w:p w14:paraId="26FD355C" w14:textId="77777777" w:rsidR="00C8276A" w:rsidRDefault="00C8276A" w:rsidP="00E5670F"/>
    <w:p w14:paraId="5AF4E276" w14:textId="77777777" w:rsidR="00C8276A" w:rsidRDefault="00C8276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f2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28"/>
      <w:gridCol w:w="4468"/>
    </w:tblGrid>
    <w:tr w:rsidR="007761C4" w:rsidRPr="00EE5B17" w14:paraId="7C06D2E1" w14:textId="77777777" w:rsidTr="00376342">
      <w:tc>
        <w:tcPr>
          <w:tcW w:w="3828" w:type="dxa"/>
        </w:tcPr>
        <w:p w14:paraId="7E577930" w14:textId="77777777" w:rsidR="007761C4" w:rsidRPr="001B26F7" w:rsidRDefault="007761C4" w:rsidP="00AB6938">
          <w:pPr>
            <w:pStyle w:val="a6"/>
            <w:rPr>
              <w:snapToGrid w:val="0"/>
            </w:rPr>
          </w:pPr>
          <w:r w:rsidRPr="001B26F7">
            <w:rPr>
              <w:snapToGrid w:val="0"/>
            </w:rPr>
            <w:t>Copyright © China Financial Futures Exchange</w:t>
          </w:r>
        </w:p>
      </w:tc>
      <w:tc>
        <w:tcPr>
          <w:tcW w:w="4468" w:type="dxa"/>
        </w:tcPr>
        <w:p w14:paraId="7CD1145B" w14:textId="77777777" w:rsidR="007761C4" w:rsidRPr="001B26F7" w:rsidRDefault="007761C4" w:rsidP="00A654AE">
          <w:pPr>
            <w:pStyle w:val="a6"/>
            <w:rPr>
              <w:snapToGrid w:val="0"/>
            </w:rPr>
          </w:pPr>
          <w:r w:rsidRPr="001B26F7">
            <w:rPr>
              <w:snapToGrid w:val="0"/>
            </w:rPr>
            <w:t xml:space="preserve">Page </w:t>
          </w:r>
          <w:r w:rsidRPr="001B26F7">
            <w:rPr>
              <w:snapToGrid w:val="0"/>
            </w:rPr>
            <w:fldChar w:fldCharType="begin"/>
          </w:r>
          <w:r w:rsidRPr="001B26F7">
            <w:rPr>
              <w:snapToGrid w:val="0"/>
            </w:rPr>
            <w:instrText xml:space="preserve"> PAGE </w:instrText>
          </w:r>
          <w:r w:rsidRPr="001B26F7">
            <w:rPr>
              <w:snapToGrid w:val="0"/>
            </w:rPr>
            <w:fldChar w:fldCharType="separate"/>
          </w:r>
          <w:r w:rsidR="009D478B">
            <w:rPr>
              <w:noProof/>
              <w:snapToGrid w:val="0"/>
            </w:rPr>
            <w:t>II</w:t>
          </w:r>
          <w:r w:rsidRPr="001B26F7">
            <w:rPr>
              <w:snapToGrid w:val="0"/>
            </w:rPr>
            <w:fldChar w:fldCharType="end"/>
          </w:r>
        </w:p>
      </w:tc>
    </w:tr>
  </w:tbl>
  <w:p w14:paraId="2CD4EA44" w14:textId="77777777" w:rsidR="007761C4" w:rsidRPr="001B26F7" w:rsidRDefault="007761C4" w:rsidP="00AB6938">
    <w:pPr>
      <w:pStyle w:val="a6"/>
      <w:rPr>
        <w:snapToGrid w:val="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f2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28"/>
      <w:gridCol w:w="4468"/>
    </w:tblGrid>
    <w:tr w:rsidR="007761C4" w:rsidRPr="00EE5B17" w14:paraId="06F70A11" w14:textId="77777777" w:rsidTr="00376342">
      <w:tc>
        <w:tcPr>
          <w:tcW w:w="3828" w:type="dxa"/>
        </w:tcPr>
        <w:p w14:paraId="5495795F" w14:textId="77777777" w:rsidR="007761C4" w:rsidRPr="001B26F7" w:rsidRDefault="007761C4" w:rsidP="00AB6938">
          <w:pPr>
            <w:pStyle w:val="a6"/>
            <w:rPr>
              <w:snapToGrid w:val="0"/>
            </w:rPr>
          </w:pPr>
          <w:r w:rsidRPr="001B26F7">
            <w:rPr>
              <w:snapToGrid w:val="0"/>
            </w:rPr>
            <w:t>Copyright © China Financial Futures Exchange</w:t>
          </w:r>
        </w:p>
      </w:tc>
      <w:tc>
        <w:tcPr>
          <w:tcW w:w="4468" w:type="dxa"/>
        </w:tcPr>
        <w:p w14:paraId="055E1FCF" w14:textId="77777777" w:rsidR="007761C4" w:rsidRPr="001B26F7" w:rsidRDefault="007761C4" w:rsidP="00AB6938">
          <w:pPr>
            <w:pStyle w:val="a6"/>
            <w:rPr>
              <w:snapToGrid w:val="0"/>
            </w:rPr>
          </w:pPr>
          <w:r w:rsidRPr="001B26F7">
            <w:rPr>
              <w:snapToGrid w:val="0"/>
              <w:szCs w:val="21"/>
            </w:rPr>
            <w:t xml:space="preserve">Page </w:t>
          </w:r>
          <w:r w:rsidRPr="001B26F7">
            <w:rPr>
              <w:snapToGrid w:val="0"/>
            </w:rPr>
            <w:fldChar w:fldCharType="begin"/>
          </w:r>
          <w:r w:rsidRPr="001B26F7">
            <w:rPr>
              <w:snapToGrid w:val="0"/>
            </w:rPr>
            <w:instrText xml:space="preserve"> PAGE </w:instrText>
          </w:r>
          <w:r w:rsidRPr="001B26F7">
            <w:rPr>
              <w:snapToGrid w:val="0"/>
            </w:rPr>
            <w:fldChar w:fldCharType="separate"/>
          </w:r>
          <w:r w:rsidR="009D478B">
            <w:rPr>
              <w:noProof/>
              <w:snapToGrid w:val="0"/>
            </w:rPr>
            <w:t>8</w:t>
          </w:r>
          <w:r w:rsidRPr="001B26F7">
            <w:rPr>
              <w:snapToGrid w:val="0"/>
            </w:rPr>
            <w:fldChar w:fldCharType="end"/>
          </w:r>
        </w:p>
      </w:tc>
    </w:tr>
  </w:tbl>
  <w:p w14:paraId="4E49D4B0" w14:textId="77777777" w:rsidR="007761C4" w:rsidRPr="00EE5B17" w:rsidRDefault="007761C4" w:rsidP="00E5670F"/>
  <w:p w14:paraId="11B2A089" w14:textId="77777777" w:rsidR="007761C4" w:rsidRDefault="007761C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6C54A8" w14:textId="77777777" w:rsidR="00C8276A" w:rsidRDefault="00C8276A" w:rsidP="00EA605C">
      <w:r>
        <w:separator/>
      </w:r>
    </w:p>
    <w:p w14:paraId="50F87A29" w14:textId="77777777" w:rsidR="00C8276A" w:rsidRDefault="00C8276A"/>
    <w:p w14:paraId="67735B85" w14:textId="77777777" w:rsidR="00C8276A" w:rsidRDefault="00C8276A" w:rsidP="0038667A"/>
    <w:p w14:paraId="4F8AFB58" w14:textId="77777777" w:rsidR="00C8276A" w:rsidRDefault="00C8276A" w:rsidP="0038667A"/>
    <w:p w14:paraId="21D94CBE" w14:textId="77777777" w:rsidR="00C8276A" w:rsidRDefault="00C8276A"/>
    <w:p w14:paraId="2861CC79" w14:textId="77777777" w:rsidR="00C8276A" w:rsidRDefault="00C8276A"/>
    <w:p w14:paraId="4AEE0151" w14:textId="77777777" w:rsidR="00C8276A" w:rsidRDefault="00C8276A" w:rsidP="001431BC"/>
    <w:p w14:paraId="27B56595" w14:textId="77777777" w:rsidR="00C8276A" w:rsidRDefault="00C8276A" w:rsidP="00C52F92"/>
    <w:p w14:paraId="7506C0D8" w14:textId="77777777" w:rsidR="00C8276A" w:rsidRDefault="00C8276A"/>
    <w:p w14:paraId="1F2115C2" w14:textId="77777777" w:rsidR="00C8276A" w:rsidRDefault="00C8276A"/>
    <w:p w14:paraId="534C6D8C" w14:textId="77777777" w:rsidR="00C8276A" w:rsidRDefault="00C8276A" w:rsidP="00844163"/>
    <w:p w14:paraId="361364EF" w14:textId="77777777" w:rsidR="00C8276A" w:rsidRDefault="00C8276A" w:rsidP="00844163"/>
    <w:p w14:paraId="2113ECD5" w14:textId="77777777" w:rsidR="00C8276A" w:rsidRDefault="00C8276A" w:rsidP="00844163"/>
    <w:p w14:paraId="14717036" w14:textId="77777777" w:rsidR="00C8276A" w:rsidRDefault="00C8276A" w:rsidP="00844163"/>
    <w:p w14:paraId="5EEA905F" w14:textId="77777777" w:rsidR="00C8276A" w:rsidRDefault="00C8276A" w:rsidP="00844163"/>
    <w:p w14:paraId="67B174A9" w14:textId="77777777" w:rsidR="00C8276A" w:rsidRDefault="00C8276A" w:rsidP="00E5670F"/>
    <w:p w14:paraId="1DD563AB" w14:textId="77777777" w:rsidR="00C8276A" w:rsidRDefault="00C8276A"/>
  </w:footnote>
  <w:footnote w:type="continuationSeparator" w:id="0">
    <w:p w14:paraId="7EB86215" w14:textId="77777777" w:rsidR="00C8276A" w:rsidRDefault="00C8276A" w:rsidP="00EA605C">
      <w:r>
        <w:continuationSeparator/>
      </w:r>
    </w:p>
    <w:p w14:paraId="0297C3A8" w14:textId="77777777" w:rsidR="00C8276A" w:rsidRDefault="00C8276A"/>
    <w:p w14:paraId="1339B99C" w14:textId="77777777" w:rsidR="00C8276A" w:rsidRDefault="00C8276A" w:rsidP="0038667A"/>
    <w:p w14:paraId="28924448" w14:textId="77777777" w:rsidR="00C8276A" w:rsidRDefault="00C8276A" w:rsidP="0038667A"/>
    <w:p w14:paraId="0E5247E4" w14:textId="77777777" w:rsidR="00C8276A" w:rsidRDefault="00C8276A"/>
    <w:p w14:paraId="059C9F1E" w14:textId="77777777" w:rsidR="00C8276A" w:rsidRDefault="00C8276A"/>
    <w:p w14:paraId="6490F898" w14:textId="77777777" w:rsidR="00C8276A" w:rsidRDefault="00C8276A" w:rsidP="001431BC"/>
    <w:p w14:paraId="289DCFFD" w14:textId="77777777" w:rsidR="00C8276A" w:rsidRDefault="00C8276A" w:rsidP="00C52F92"/>
    <w:p w14:paraId="4940DE8C" w14:textId="77777777" w:rsidR="00C8276A" w:rsidRDefault="00C8276A"/>
    <w:p w14:paraId="58A67F31" w14:textId="77777777" w:rsidR="00C8276A" w:rsidRDefault="00C8276A"/>
    <w:p w14:paraId="066A6EF2" w14:textId="77777777" w:rsidR="00C8276A" w:rsidRDefault="00C8276A" w:rsidP="00844163"/>
    <w:p w14:paraId="3C2EDBDB" w14:textId="77777777" w:rsidR="00C8276A" w:rsidRDefault="00C8276A" w:rsidP="00844163"/>
    <w:p w14:paraId="6CB54543" w14:textId="77777777" w:rsidR="00C8276A" w:rsidRDefault="00C8276A" w:rsidP="00844163"/>
    <w:p w14:paraId="012EF9FA" w14:textId="77777777" w:rsidR="00C8276A" w:rsidRDefault="00C8276A" w:rsidP="00844163"/>
    <w:p w14:paraId="0238AF2F" w14:textId="77777777" w:rsidR="00C8276A" w:rsidRDefault="00C8276A" w:rsidP="00844163"/>
    <w:p w14:paraId="53A55CDD" w14:textId="77777777" w:rsidR="00C8276A" w:rsidRDefault="00C8276A" w:rsidP="00E5670F"/>
    <w:p w14:paraId="09E877DE" w14:textId="77777777" w:rsidR="00C8276A" w:rsidRDefault="00C8276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f2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040"/>
      <w:gridCol w:w="4153"/>
    </w:tblGrid>
    <w:tr w:rsidR="007761C4" w14:paraId="2D858096" w14:textId="77777777" w:rsidTr="00A9485B">
      <w:trPr>
        <w:trHeight w:val="64"/>
      </w:trPr>
      <w:tc>
        <w:tcPr>
          <w:tcW w:w="4040" w:type="dxa"/>
        </w:tcPr>
        <w:p w14:paraId="34926611" w14:textId="5AB34794" w:rsidR="007761C4" w:rsidRPr="00376342" w:rsidRDefault="007761C4" w:rsidP="00DC28A9">
          <w:pPr>
            <w:pStyle w:val="a6"/>
          </w:pPr>
          <w:r>
            <w:t>Technical Document of CFFE</w:t>
          </w:r>
          <w:r>
            <w:rPr>
              <w:rFonts w:hint="eastAsia"/>
            </w:rPr>
            <w:t>X</w:t>
          </w:r>
        </w:p>
      </w:tc>
      <w:tc>
        <w:tcPr>
          <w:tcW w:w="4153" w:type="dxa"/>
        </w:tcPr>
        <w:p w14:paraId="389B492B" w14:textId="6F9764BF" w:rsidR="007761C4" w:rsidRDefault="007761C4" w:rsidP="00A654AE">
          <w:pPr>
            <w:pStyle w:val="a6"/>
          </w:pPr>
          <w:r>
            <w:t xml:space="preserve">Instructions for </w:t>
          </w:r>
        </w:p>
        <w:p w14:paraId="6F6269E6" w14:textId="02358482" w:rsidR="007761C4" w:rsidRDefault="007761C4" w:rsidP="00A9485B">
          <w:pPr>
            <w:pStyle w:val="a6"/>
          </w:pPr>
          <w:r>
            <w:t>Handling and Testing of the Member Circuit Service</w:t>
          </w:r>
        </w:p>
      </w:tc>
    </w:tr>
  </w:tbl>
  <w:p w14:paraId="75A2C0D9" w14:textId="77777777" w:rsidR="007761C4" w:rsidRDefault="007761C4" w:rsidP="00AB693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692A84" w14:textId="77777777" w:rsidR="007761C4" w:rsidRDefault="007761C4"/>
  <w:p w14:paraId="6190F746" w14:textId="77777777" w:rsidR="007761C4" w:rsidRDefault="007761C4"/>
  <w:p w14:paraId="116B12CC" w14:textId="77777777" w:rsidR="007761C4" w:rsidRDefault="007761C4" w:rsidP="0038667A"/>
  <w:p w14:paraId="53BCD1D5" w14:textId="77777777" w:rsidR="007761C4" w:rsidRDefault="007761C4" w:rsidP="001E6B5D"/>
  <w:p w14:paraId="0DCABB4A" w14:textId="77777777" w:rsidR="007761C4" w:rsidRDefault="007761C4"/>
  <w:p w14:paraId="357FB05E" w14:textId="77777777" w:rsidR="007761C4" w:rsidRDefault="007761C4" w:rsidP="001431BC"/>
  <w:p w14:paraId="7E9DDF9C" w14:textId="77777777" w:rsidR="007761C4" w:rsidRDefault="007761C4" w:rsidP="00C52F92"/>
  <w:p w14:paraId="09985F3B" w14:textId="77777777" w:rsidR="007761C4" w:rsidRDefault="007761C4"/>
  <w:p w14:paraId="358A2224" w14:textId="77777777" w:rsidR="007761C4" w:rsidRDefault="007761C4" w:rsidP="00E67B58"/>
  <w:p w14:paraId="0F4C9267" w14:textId="77777777" w:rsidR="007761C4" w:rsidRDefault="007761C4" w:rsidP="00844163"/>
  <w:p w14:paraId="07992C4C" w14:textId="77777777" w:rsidR="007761C4" w:rsidRDefault="007761C4" w:rsidP="00844163"/>
  <w:p w14:paraId="1A451FE7" w14:textId="77777777" w:rsidR="007761C4" w:rsidRDefault="007761C4" w:rsidP="00844163"/>
  <w:p w14:paraId="68E58E8C" w14:textId="77777777" w:rsidR="007761C4" w:rsidRDefault="007761C4" w:rsidP="00844163"/>
  <w:p w14:paraId="499A8273" w14:textId="77777777" w:rsidR="007761C4" w:rsidRDefault="007761C4" w:rsidP="00844163"/>
  <w:p w14:paraId="478B5DB4" w14:textId="77777777" w:rsidR="007761C4" w:rsidRDefault="007761C4" w:rsidP="00E5670F"/>
  <w:p w14:paraId="7200678D" w14:textId="77777777" w:rsidR="007761C4" w:rsidRDefault="007761C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E2A89"/>
    <w:multiLevelType w:val="hybridMultilevel"/>
    <w:tmpl w:val="0B32CC4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7B37FB0"/>
    <w:multiLevelType w:val="hybridMultilevel"/>
    <w:tmpl w:val="5A92F23C"/>
    <w:lvl w:ilvl="0" w:tplc="1AB0569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F84B6C"/>
    <w:multiLevelType w:val="hybridMultilevel"/>
    <w:tmpl w:val="FC8AFE68"/>
    <w:lvl w:ilvl="0" w:tplc="7CF0838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AD37CE1"/>
    <w:multiLevelType w:val="multilevel"/>
    <w:tmpl w:val="D102B36E"/>
    <w:styleLink w:val="a"/>
    <w:lvl w:ilvl="0">
      <w:start w:val="1"/>
      <w:numFmt w:val="decimal"/>
      <w:lvlText w:val="%1."/>
      <w:lvlJc w:val="left"/>
      <w:pPr>
        <w:tabs>
          <w:tab w:val="num" w:pos="1382"/>
        </w:tabs>
        <w:ind w:left="1382" w:hanging="420"/>
      </w:pPr>
      <w:rPr>
        <w:rFonts w:eastAsia="宋体"/>
        <w:kern w:val="2"/>
        <w:sz w:val="24"/>
      </w:rPr>
    </w:lvl>
    <w:lvl w:ilvl="1">
      <w:start w:val="1"/>
      <w:numFmt w:val="lowerLetter"/>
      <w:lvlText w:val="%2)"/>
      <w:lvlJc w:val="left"/>
      <w:pPr>
        <w:tabs>
          <w:tab w:val="num" w:pos="1802"/>
        </w:tabs>
        <w:ind w:left="1802" w:hanging="420"/>
      </w:pPr>
    </w:lvl>
    <w:lvl w:ilvl="2">
      <w:start w:val="1"/>
      <w:numFmt w:val="lowerRoman"/>
      <w:lvlText w:val="%3."/>
      <w:lvlJc w:val="right"/>
      <w:pPr>
        <w:tabs>
          <w:tab w:val="num" w:pos="2222"/>
        </w:tabs>
        <w:ind w:left="2222" w:hanging="420"/>
      </w:pPr>
    </w:lvl>
    <w:lvl w:ilvl="3">
      <w:start w:val="1"/>
      <w:numFmt w:val="decimal"/>
      <w:lvlText w:val="%4."/>
      <w:lvlJc w:val="left"/>
      <w:pPr>
        <w:tabs>
          <w:tab w:val="num" w:pos="2642"/>
        </w:tabs>
        <w:ind w:left="2642" w:hanging="420"/>
      </w:pPr>
    </w:lvl>
    <w:lvl w:ilvl="4">
      <w:start w:val="1"/>
      <w:numFmt w:val="lowerLetter"/>
      <w:lvlText w:val="%5)"/>
      <w:lvlJc w:val="left"/>
      <w:pPr>
        <w:tabs>
          <w:tab w:val="num" w:pos="3062"/>
        </w:tabs>
        <w:ind w:left="3062" w:hanging="420"/>
      </w:pPr>
    </w:lvl>
    <w:lvl w:ilvl="5">
      <w:start w:val="1"/>
      <w:numFmt w:val="lowerRoman"/>
      <w:lvlText w:val="%6."/>
      <w:lvlJc w:val="right"/>
      <w:pPr>
        <w:tabs>
          <w:tab w:val="num" w:pos="3482"/>
        </w:tabs>
        <w:ind w:left="3482" w:hanging="420"/>
      </w:pPr>
    </w:lvl>
    <w:lvl w:ilvl="6">
      <w:start w:val="1"/>
      <w:numFmt w:val="decimal"/>
      <w:lvlText w:val="%7."/>
      <w:lvlJc w:val="left"/>
      <w:pPr>
        <w:tabs>
          <w:tab w:val="num" w:pos="3902"/>
        </w:tabs>
        <w:ind w:left="3902" w:hanging="420"/>
      </w:pPr>
    </w:lvl>
    <w:lvl w:ilvl="7">
      <w:start w:val="1"/>
      <w:numFmt w:val="lowerLetter"/>
      <w:lvlText w:val="%8)"/>
      <w:lvlJc w:val="left"/>
      <w:pPr>
        <w:tabs>
          <w:tab w:val="num" w:pos="4322"/>
        </w:tabs>
        <w:ind w:left="4322" w:hanging="420"/>
      </w:pPr>
    </w:lvl>
    <w:lvl w:ilvl="8">
      <w:start w:val="1"/>
      <w:numFmt w:val="lowerRoman"/>
      <w:lvlText w:val="%9."/>
      <w:lvlJc w:val="right"/>
      <w:pPr>
        <w:tabs>
          <w:tab w:val="num" w:pos="4742"/>
        </w:tabs>
        <w:ind w:left="4742" w:hanging="420"/>
      </w:pPr>
    </w:lvl>
  </w:abstractNum>
  <w:abstractNum w:abstractNumId="4">
    <w:nsid w:val="1482775B"/>
    <w:multiLevelType w:val="multilevel"/>
    <w:tmpl w:val="0EBA3C40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>
    <w:nsid w:val="15447FCF"/>
    <w:multiLevelType w:val="hybridMultilevel"/>
    <w:tmpl w:val="0C268E6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157D08C8"/>
    <w:multiLevelType w:val="hybridMultilevel"/>
    <w:tmpl w:val="01A0A70E"/>
    <w:lvl w:ilvl="0" w:tplc="67AA3A1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B315B2"/>
    <w:multiLevelType w:val="hybridMultilevel"/>
    <w:tmpl w:val="121E4AC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1B885B91"/>
    <w:multiLevelType w:val="hybridMultilevel"/>
    <w:tmpl w:val="9C32CC60"/>
    <w:lvl w:ilvl="0" w:tplc="D144A81A">
      <w:start w:val="1"/>
      <w:numFmt w:val="decimal"/>
      <w:lvlText w:val="(%1)"/>
      <w:lvlJc w:val="left"/>
      <w:pPr>
        <w:tabs>
          <w:tab w:val="num" w:pos="1742"/>
        </w:tabs>
        <w:ind w:left="1742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02"/>
        </w:tabs>
        <w:ind w:left="18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2"/>
        </w:tabs>
        <w:ind w:left="22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2"/>
        </w:tabs>
        <w:ind w:left="26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62"/>
        </w:tabs>
        <w:ind w:left="30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82"/>
        </w:tabs>
        <w:ind w:left="34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2"/>
        </w:tabs>
        <w:ind w:left="39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22"/>
        </w:tabs>
        <w:ind w:left="43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2"/>
        </w:tabs>
        <w:ind w:left="4742" w:hanging="420"/>
      </w:pPr>
    </w:lvl>
  </w:abstractNum>
  <w:abstractNum w:abstractNumId="9">
    <w:nsid w:val="29DF7933"/>
    <w:multiLevelType w:val="multilevel"/>
    <w:tmpl w:val="7A66108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332F4E7C"/>
    <w:multiLevelType w:val="hybridMultilevel"/>
    <w:tmpl w:val="2B5CC600"/>
    <w:lvl w:ilvl="0" w:tplc="6890B88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3CB3BF3"/>
    <w:multiLevelType w:val="multilevel"/>
    <w:tmpl w:val="2D463E1C"/>
    <w:lvl w:ilvl="0">
      <w:start w:val="1"/>
      <w:numFmt w:val="decimal"/>
      <w:lvlText w:val="Chapter %1"/>
      <w:lvlJc w:val="left"/>
      <w:pPr>
        <w:tabs>
          <w:tab w:val="num" w:pos="432"/>
        </w:tabs>
        <w:ind w:left="432" w:hanging="432"/>
      </w:pPr>
      <w:rPr>
        <w:rFonts w:hint="eastAsia"/>
        <w:lang w:val="en-US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2">
    <w:nsid w:val="35BB1279"/>
    <w:multiLevelType w:val="multilevel"/>
    <w:tmpl w:val="FC8AFE6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37ED42F5"/>
    <w:multiLevelType w:val="hybridMultilevel"/>
    <w:tmpl w:val="DF3C7D0E"/>
    <w:lvl w:ilvl="0" w:tplc="063ECF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B903F1F"/>
    <w:multiLevelType w:val="hybridMultilevel"/>
    <w:tmpl w:val="AE6AB4B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3FAD05A0"/>
    <w:multiLevelType w:val="hybridMultilevel"/>
    <w:tmpl w:val="E52EB8B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439D18EA"/>
    <w:multiLevelType w:val="hybridMultilevel"/>
    <w:tmpl w:val="C1A09A88"/>
    <w:lvl w:ilvl="0" w:tplc="A6C086E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5371A80"/>
    <w:multiLevelType w:val="hybridMultilevel"/>
    <w:tmpl w:val="EB2ED280"/>
    <w:lvl w:ilvl="0" w:tplc="B3460E8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7246774"/>
    <w:multiLevelType w:val="hybridMultilevel"/>
    <w:tmpl w:val="97C02584"/>
    <w:lvl w:ilvl="0" w:tplc="697C14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4F2215B1"/>
    <w:multiLevelType w:val="multilevel"/>
    <w:tmpl w:val="040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>
    <w:nsid w:val="54EF1490"/>
    <w:multiLevelType w:val="hybridMultilevel"/>
    <w:tmpl w:val="CA06F5B2"/>
    <w:lvl w:ilvl="0" w:tplc="7CF0838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3">
      <w:start w:val="1"/>
      <w:numFmt w:val="chineseCountingThousand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EB50F27"/>
    <w:multiLevelType w:val="hybridMultilevel"/>
    <w:tmpl w:val="6AFE257C"/>
    <w:lvl w:ilvl="0" w:tplc="CC3CC4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D830865"/>
    <w:multiLevelType w:val="multilevel"/>
    <w:tmpl w:val="F34C431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723B1E07"/>
    <w:multiLevelType w:val="hybridMultilevel"/>
    <w:tmpl w:val="2EB64172"/>
    <w:lvl w:ilvl="0" w:tplc="FFFFFFFF">
      <w:start w:val="1"/>
      <w:numFmt w:val="bullet"/>
      <w:lvlText w:val=""/>
      <w:lvlJc w:val="left"/>
      <w:pPr>
        <w:tabs>
          <w:tab w:val="num" w:pos="374"/>
        </w:tabs>
        <w:ind w:left="374" w:hanging="374"/>
      </w:pPr>
      <w:rPr>
        <w:rFonts w:ascii="Wingdings" w:hAnsi="Wingdings" w:hint="default"/>
        <w:b/>
        <w:i w:val="0"/>
        <w:sz w:val="21"/>
      </w:rPr>
    </w:lvl>
    <w:lvl w:ilvl="1" w:tplc="FFFFFFFF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>
    <w:nsid w:val="783E3A47"/>
    <w:multiLevelType w:val="hybridMultilevel"/>
    <w:tmpl w:val="10001C5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87D2FF1"/>
    <w:multiLevelType w:val="hybridMultilevel"/>
    <w:tmpl w:val="97C02584"/>
    <w:lvl w:ilvl="0" w:tplc="697C14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791618E1"/>
    <w:multiLevelType w:val="hybridMultilevel"/>
    <w:tmpl w:val="6190449C"/>
    <w:lvl w:ilvl="0" w:tplc="697C14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7A240005"/>
    <w:multiLevelType w:val="multilevel"/>
    <w:tmpl w:val="D102B36E"/>
    <w:numStyleLink w:val="a"/>
  </w:abstractNum>
  <w:abstractNum w:abstractNumId="28">
    <w:nsid w:val="7E915C26"/>
    <w:multiLevelType w:val="hybridMultilevel"/>
    <w:tmpl w:val="B2144CB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3"/>
  </w:num>
  <w:num w:numId="2">
    <w:abstractNumId w:val="0"/>
  </w:num>
  <w:num w:numId="3">
    <w:abstractNumId w:val="5"/>
  </w:num>
  <w:num w:numId="4">
    <w:abstractNumId w:val="14"/>
  </w:num>
  <w:num w:numId="5">
    <w:abstractNumId w:val="7"/>
  </w:num>
  <w:num w:numId="6">
    <w:abstractNumId w:val="11"/>
  </w:num>
  <w:num w:numId="7">
    <w:abstractNumId w:val="19"/>
  </w:num>
  <w:num w:numId="8">
    <w:abstractNumId w:val="15"/>
  </w:num>
  <w:num w:numId="9">
    <w:abstractNumId w:val="24"/>
  </w:num>
  <w:num w:numId="10">
    <w:abstractNumId w:val="28"/>
  </w:num>
  <w:num w:numId="11">
    <w:abstractNumId w:val="27"/>
  </w:num>
  <w:num w:numId="12">
    <w:abstractNumId w:val="8"/>
  </w:num>
  <w:num w:numId="13">
    <w:abstractNumId w:val="3"/>
  </w:num>
  <w:num w:numId="14">
    <w:abstractNumId w:val="17"/>
  </w:num>
  <w:num w:numId="15">
    <w:abstractNumId w:val="2"/>
  </w:num>
  <w:num w:numId="16">
    <w:abstractNumId w:val="12"/>
  </w:num>
  <w:num w:numId="17">
    <w:abstractNumId w:val="20"/>
  </w:num>
  <w:num w:numId="18">
    <w:abstractNumId w:val="22"/>
  </w:num>
  <w:num w:numId="19">
    <w:abstractNumId w:val="9"/>
  </w:num>
  <w:num w:numId="20">
    <w:abstractNumId w:val="11"/>
  </w:num>
  <w:num w:numId="21">
    <w:abstractNumId w:val="11"/>
  </w:num>
  <w:num w:numId="22">
    <w:abstractNumId w:val="11"/>
  </w:num>
  <w:num w:numId="23">
    <w:abstractNumId w:val="11"/>
  </w:num>
  <w:num w:numId="24">
    <w:abstractNumId w:val="11"/>
  </w:num>
  <w:num w:numId="25">
    <w:abstractNumId w:val="6"/>
  </w:num>
  <w:num w:numId="26">
    <w:abstractNumId w:val="25"/>
  </w:num>
  <w:num w:numId="27">
    <w:abstractNumId w:val="18"/>
  </w:num>
  <w:num w:numId="28">
    <w:abstractNumId w:val="21"/>
  </w:num>
  <w:num w:numId="29">
    <w:abstractNumId w:val="26"/>
  </w:num>
  <w:num w:numId="30">
    <w:abstractNumId w:val="13"/>
  </w:num>
  <w:num w:numId="31">
    <w:abstractNumId w:val="16"/>
  </w:num>
  <w:num w:numId="32">
    <w:abstractNumId w:val="10"/>
  </w:num>
  <w:num w:numId="33">
    <w:abstractNumId w:val="11"/>
  </w:num>
  <w:num w:numId="34">
    <w:abstractNumId w:val="11"/>
  </w:num>
  <w:num w:numId="35">
    <w:abstractNumId w:val="11"/>
  </w:num>
  <w:num w:numId="36">
    <w:abstractNumId w:val="4"/>
  </w:num>
  <w:num w:numId="37">
    <w:abstractNumId w:val="4"/>
  </w:num>
  <w:num w:numId="38">
    <w:abstractNumId w:val="4"/>
  </w:num>
  <w:num w:numId="39">
    <w:abstractNumId w:val="4"/>
  </w:num>
  <w:num w:numId="40">
    <w:abstractNumId w:val="4"/>
  </w:num>
  <w:num w:numId="41">
    <w:abstractNumId w:val="4"/>
  </w:num>
  <w:num w:numId="42">
    <w:abstractNumId w:val="4"/>
  </w:num>
  <w:num w:numId="43">
    <w:abstractNumId w:val="4"/>
  </w:num>
  <w:num w:numId="44">
    <w:abstractNumId w:val="4"/>
  </w:num>
  <w:num w:numId="45">
    <w:abstractNumId w:val="4"/>
  </w:num>
  <w:num w:numId="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style="mso-width-relative:margin;mso-height-relative:margin;v-text-anchor:middle" fillcolor="white" stroke="f">
      <v:fill color="white"/>
      <v:stroke on="f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BED"/>
    <w:rsid w:val="000008B3"/>
    <w:rsid w:val="00003FA2"/>
    <w:rsid w:val="00004A0A"/>
    <w:rsid w:val="00006A5C"/>
    <w:rsid w:val="000079E2"/>
    <w:rsid w:val="00011DA1"/>
    <w:rsid w:val="0002191E"/>
    <w:rsid w:val="00036133"/>
    <w:rsid w:val="00042A80"/>
    <w:rsid w:val="00042C20"/>
    <w:rsid w:val="00045604"/>
    <w:rsid w:val="0004592D"/>
    <w:rsid w:val="00047711"/>
    <w:rsid w:val="00051B27"/>
    <w:rsid w:val="00053477"/>
    <w:rsid w:val="000563DB"/>
    <w:rsid w:val="00056E4B"/>
    <w:rsid w:val="00063EC2"/>
    <w:rsid w:val="00066BAF"/>
    <w:rsid w:val="00067F1E"/>
    <w:rsid w:val="0007039E"/>
    <w:rsid w:val="00075A39"/>
    <w:rsid w:val="00090EDB"/>
    <w:rsid w:val="000948E1"/>
    <w:rsid w:val="000956EB"/>
    <w:rsid w:val="000A1C60"/>
    <w:rsid w:val="000A5676"/>
    <w:rsid w:val="000A5C78"/>
    <w:rsid w:val="000B01FD"/>
    <w:rsid w:val="000B142B"/>
    <w:rsid w:val="000B3BAA"/>
    <w:rsid w:val="000B5D42"/>
    <w:rsid w:val="000B62FC"/>
    <w:rsid w:val="000D1743"/>
    <w:rsid w:val="000D6A0C"/>
    <w:rsid w:val="000E3970"/>
    <w:rsid w:val="000E3E96"/>
    <w:rsid w:val="000F3735"/>
    <w:rsid w:val="000F42A4"/>
    <w:rsid w:val="00101A96"/>
    <w:rsid w:val="001041CC"/>
    <w:rsid w:val="00104588"/>
    <w:rsid w:val="0010543A"/>
    <w:rsid w:val="00106653"/>
    <w:rsid w:val="00106D32"/>
    <w:rsid w:val="00110C12"/>
    <w:rsid w:val="00112D9E"/>
    <w:rsid w:val="00113807"/>
    <w:rsid w:val="00126A9D"/>
    <w:rsid w:val="0012703A"/>
    <w:rsid w:val="001403EA"/>
    <w:rsid w:val="00141FF0"/>
    <w:rsid w:val="001430E2"/>
    <w:rsid w:val="001431BC"/>
    <w:rsid w:val="00143239"/>
    <w:rsid w:val="00143B6F"/>
    <w:rsid w:val="001440FF"/>
    <w:rsid w:val="00146552"/>
    <w:rsid w:val="00155C0C"/>
    <w:rsid w:val="0016041D"/>
    <w:rsid w:val="00161A9A"/>
    <w:rsid w:val="00163F92"/>
    <w:rsid w:val="001700CB"/>
    <w:rsid w:val="00172FCC"/>
    <w:rsid w:val="0017442D"/>
    <w:rsid w:val="00174724"/>
    <w:rsid w:val="0017658A"/>
    <w:rsid w:val="00187BD5"/>
    <w:rsid w:val="00192060"/>
    <w:rsid w:val="00194666"/>
    <w:rsid w:val="00196B10"/>
    <w:rsid w:val="001A068A"/>
    <w:rsid w:val="001A4D02"/>
    <w:rsid w:val="001B021A"/>
    <w:rsid w:val="001B26F7"/>
    <w:rsid w:val="001C5699"/>
    <w:rsid w:val="001D041E"/>
    <w:rsid w:val="001D6700"/>
    <w:rsid w:val="001E0E87"/>
    <w:rsid w:val="001E1D24"/>
    <w:rsid w:val="001E2ED8"/>
    <w:rsid w:val="001E4B33"/>
    <w:rsid w:val="001E6B5D"/>
    <w:rsid w:val="001E6ECA"/>
    <w:rsid w:val="001F62D6"/>
    <w:rsid w:val="002028C3"/>
    <w:rsid w:val="002045CC"/>
    <w:rsid w:val="002045F3"/>
    <w:rsid w:val="00206DF8"/>
    <w:rsid w:val="002241D9"/>
    <w:rsid w:val="00236EA7"/>
    <w:rsid w:val="00241509"/>
    <w:rsid w:val="00243D96"/>
    <w:rsid w:val="002459D7"/>
    <w:rsid w:val="002510DC"/>
    <w:rsid w:val="00251BA0"/>
    <w:rsid w:val="00254860"/>
    <w:rsid w:val="00265F88"/>
    <w:rsid w:val="0027022E"/>
    <w:rsid w:val="00272FF9"/>
    <w:rsid w:val="00277BB4"/>
    <w:rsid w:val="00282CC9"/>
    <w:rsid w:val="002858E5"/>
    <w:rsid w:val="002904CF"/>
    <w:rsid w:val="002931B7"/>
    <w:rsid w:val="002965FC"/>
    <w:rsid w:val="002A7C3E"/>
    <w:rsid w:val="002B3391"/>
    <w:rsid w:val="002B387C"/>
    <w:rsid w:val="002C08F5"/>
    <w:rsid w:val="002C0D74"/>
    <w:rsid w:val="002C1419"/>
    <w:rsid w:val="002C2CF3"/>
    <w:rsid w:val="002D7B13"/>
    <w:rsid w:val="002E6907"/>
    <w:rsid w:val="002F5979"/>
    <w:rsid w:val="002F59A0"/>
    <w:rsid w:val="0030405B"/>
    <w:rsid w:val="003041D2"/>
    <w:rsid w:val="00306C5D"/>
    <w:rsid w:val="00312044"/>
    <w:rsid w:val="00327561"/>
    <w:rsid w:val="00327D17"/>
    <w:rsid w:val="00341071"/>
    <w:rsid w:val="003418C3"/>
    <w:rsid w:val="00342C75"/>
    <w:rsid w:val="0034392C"/>
    <w:rsid w:val="00346634"/>
    <w:rsid w:val="00347B4B"/>
    <w:rsid w:val="0035016F"/>
    <w:rsid w:val="00364B30"/>
    <w:rsid w:val="00371C47"/>
    <w:rsid w:val="00376342"/>
    <w:rsid w:val="00377B51"/>
    <w:rsid w:val="003806A9"/>
    <w:rsid w:val="003817EA"/>
    <w:rsid w:val="0038667A"/>
    <w:rsid w:val="003874AF"/>
    <w:rsid w:val="003876C1"/>
    <w:rsid w:val="003905F1"/>
    <w:rsid w:val="0039276A"/>
    <w:rsid w:val="003942A7"/>
    <w:rsid w:val="003A01BF"/>
    <w:rsid w:val="003A651C"/>
    <w:rsid w:val="003B5FAB"/>
    <w:rsid w:val="003C09BE"/>
    <w:rsid w:val="003C6773"/>
    <w:rsid w:val="003C7FF0"/>
    <w:rsid w:val="003D0F61"/>
    <w:rsid w:val="003D33E2"/>
    <w:rsid w:val="003E6ED1"/>
    <w:rsid w:val="003F47E9"/>
    <w:rsid w:val="003F586B"/>
    <w:rsid w:val="00400777"/>
    <w:rsid w:val="00400A98"/>
    <w:rsid w:val="00406CD6"/>
    <w:rsid w:val="00406FF1"/>
    <w:rsid w:val="00407A95"/>
    <w:rsid w:val="0041478D"/>
    <w:rsid w:val="00422D96"/>
    <w:rsid w:val="00430D29"/>
    <w:rsid w:val="0044316E"/>
    <w:rsid w:val="00451635"/>
    <w:rsid w:val="004531DA"/>
    <w:rsid w:val="004673E8"/>
    <w:rsid w:val="00470196"/>
    <w:rsid w:val="00471709"/>
    <w:rsid w:val="00472362"/>
    <w:rsid w:val="004730FC"/>
    <w:rsid w:val="00474217"/>
    <w:rsid w:val="00476766"/>
    <w:rsid w:val="00476877"/>
    <w:rsid w:val="0048041A"/>
    <w:rsid w:val="00484F70"/>
    <w:rsid w:val="004854F9"/>
    <w:rsid w:val="00490F14"/>
    <w:rsid w:val="004927B7"/>
    <w:rsid w:val="004929DE"/>
    <w:rsid w:val="004A2F0C"/>
    <w:rsid w:val="004A677B"/>
    <w:rsid w:val="004B274D"/>
    <w:rsid w:val="004B296F"/>
    <w:rsid w:val="004B722A"/>
    <w:rsid w:val="004C12AB"/>
    <w:rsid w:val="004C2251"/>
    <w:rsid w:val="004C40A4"/>
    <w:rsid w:val="004D0BD3"/>
    <w:rsid w:val="004D14D2"/>
    <w:rsid w:val="004D3686"/>
    <w:rsid w:val="004D4FE2"/>
    <w:rsid w:val="004D767A"/>
    <w:rsid w:val="004E1984"/>
    <w:rsid w:val="004E7599"/>
    <w:rsid w:val="004F357A"/>
    <w:rsid w:val="004F4F4B"/>
    <w:rsid w:val="0050248C"/>
    <w:rsid w:val="0050406C"/>
    <w:rsid w:val="00514174"/>
    <w:rsid w:val="00520763"/>
    <w:rsid w:val="00526BD4"/>
    <w:rsid w:val="005273FF"/>
    <w:rsid w:val="00535F2A"/>
    <w:rsid w:val="0055481B"/>
    <w:rsid w:val="005603B4"/>
    <w:rsid w:val="00561506"/>
    <w:rsid w:val="005676F8"/>
    <w:rsid w:val="00573D14"/>
    <w:rsid w:val="00574133"/>
    <w:rsid w:val="00574727"/>
    <w:rsid w:val="00575814"/>
    <w:rsid w:val="00577C58"/>
    <w:rsid w:val="00584BFC"/>
    <w:rsid w:val="00596A04"/>
    <w:rsid w:val="005970A7"/>
    <w:rsid w:val="005A21E9"/>
    <w:rsid w:val="005A7674"/>
    <w:rsid w:val="005A7B4D"/>
    <w:rsid w:val="005B190E"/>
    <w:rsid w:val="005C0058"/>
    <w:rsid w:val="005C200A"/>
    <w:rsid w:val="005C3519"/>
    <w:rsid w:val="005C3AB3"/>
    <w:rsid w:val="005C6578"/>
    <w:rsid w:val="005C6F82"/>
    <w:rsid w:val="005C7ECD"/>
    <w:rsid w:val="005D0A65"/>
    <w:rsid w:val="005D137A"/>
    <w:rsid w:val="005E322F"/>
    <w:rsid w:val="005F0EBF"/>
    <w:rsid w:val="005F1A9A"/>
    <w:rsid w:val="00602B1C"/>
    <w:rsid w:val="00615B39"/>
    <w:rsid w:val="00625BC0"/>
    <w:rsid w:val="00631240"/>
    <w:rsid w:val="006331B2"/>
    <w:rsid w:val="00634547"/>
    <w:rsid w:val="006365D7"/>
    <w:rsid w:val="006452A2"/>
    <w:rsid w:val="00645609"/>
    <w:rsid w:val="0065364A"/>
    <w:rsid w:val="006555EC"/>
    <w:rsid w:val="00655918"/>
    <w:rsid w:val="00660256"/>
    <w:rsid w:val="00662BF8"/>
    <w:rsid w:val="0066693C"/>
    <w:rsid w:val="006676F9"/>
    <w:rsid w:val="006722A4"/>
    <w:rsid w:val="00680805"/>
    <w:rsid w:val="00680DF7"/>
    <w:rsid w:val="00681BED"/>
    <w:rsid w:val="00682600"/>
    <w:rsid w:val="00693961"/>
    <w:rsid w:val="00695D65"/>
    <w:rsid w:val="00696305"/>
    <w:rsid w:val="006A31D2"/>
    <w:rsid w:val="006A7C92"/>
    <w:rsid w:val="006B268D"/>
    <w:rsid w:val="006B34B2"/>
    <w:rsid w:val="006B6CEB"/>
    <w:rsid w:val="006C49D4"/>
    <w:rsid w:val="006C6532"/>
    <w:rsid w:val="006C7623"/>
    <w:rsid w:val="006D0746"/>
    <w:rsid w:val="006D128A"/>
    <w:rsid w:val="006E20F7"/>
    <w:rsid w:val="006E4F01"/>
    <w:rsid w:val="006F12DF"/>
    <w:rsid w:val="006F2637"/>
    <w:rsid w:val="00703D19"/>
    <w:rsid w:val="00703E61"/>
    <w:rsid w:val="00710D9C"/>
    <w:rsid w:val="00711A2D"/>
    <w:rsid w:val="007148BD"/>
    <w:rsid w:val="00733593"/>
    <w:rsid w:val="0074244B"/>
    <w:rsid w:val="007451B2"/>
    <w:rsid w:val="00750716"/>
    <w:rsid w:val="00751F1D"/>
    <w:rsid w:val="00767A81"/>
    <w:rsid w:val="007700FB"/>
    <w:rsid w:val="007706D9"/>
    <w:rsid w:val="0077353A"/>
    <w:rsid w:val="00774DA0"/>
    <w:rsid w:val="007761C4"/>
    <w:rsid w:val="00780F0D"/>
    <w:rsid w:val="00781FEB"/>
    <w:rsid w:val="00784B08"/>
    <w:rsid w:val="007866D8"/>
    <w:rsid w:val="007914F0"/>
    <w:rsid w:val="00793C59"/>
    <w:rsid w:val="007A051C"/>
    <w:rsid w:val="007A1D6B"/>
    <w:rsid w:val="007A387C"/>
    <w:rsid w:val="007A67C2"/>
    <w:rsid w:val="007B18B1"/>
    <w:rsid w:val="007B4398"/>
    <w:rsid w:val="007C0F37"/>
    <w:rsid w:val="007C437C"/>
    <w:rsid w:val="007C63F3"/>
    <w:rsid w:val="007E47AD"/>
    <w:rsid w:val="007E5E11"/>
    <w:rsid w:val="007F171B"/>
    <w:rsid w:val="007F4953"/>
    <w:rsid w:val="007F68AA"/>
    <w:rsid w:val="007F6A39"/>
    <w:rsid w:val="0080686E"/>
    <w:rsid w:val="008079B9"/>
    <w:rsid w:val="008108D8"/>
    <w:rsid w:val="00812C53"/>
    <w:rsid w:val="00842BDC"/>
    <w:rsid w:val="00844163"/>
    <w:rsid w:val="0084666C"/>
    <w:rsid w:val="00850E8E"/>
    <w:rsid w:val="008520A0"/>
    <w:rsid w:val="00853DF0"/>
    <w:rsid w:val="00857592"/>
    <w:rsid w:val="0086739F"/>
    <w:rsid w:val="00870CBF"/>
    <w:rsid w:val="00874F07"/>
    <w:rsid w:val="00874F3C"/>
    <w:rsid w:val="00877444"/>
    <w:rsid w:val="008778DC"/>
    <w:rsid w:val="00880642"/>
    <w:rsid w:val="0088145D"/>
    <w:rsid w:val="008837A1"/>
    <w:rsid w:val="00886A58"/>
    <w:rsid w:val="0088751E"/>
    <w:rsid w:val="00891D90"/>
    <w:rsid w:val="00892ACF"/>
    <w:rsid w:val="00893B09"/>
    <w:rsid w:val="008A0785"/>
    <w:rsid w:val="008A3CB1"/>
    <w:rsid w:val="008B112E"/>
    <w:rsid w:val="008B296B"/>
    <w:rsid w:val="008B3121"/>
    <w:rsid w:val="008B4D11"/>
    <w:rsid w:val="008B55ED"/>
    <w:rsid w:val="008B609C"/>
    <w:rsid w:val="008C0207"/>
    <w:rsid w:val="008C2385"/>
    <w:rsid w:val="008C4A9B"/>
    <w:rsid w:val="008D4E9E"/>
    <w:rsid w:val="008D5708"/>
    <w:rsid w:val="008D6977"/>
    <w:rsid w:val="008E1752"/>
    <w:rsid w:val="008E7E0B"/>
    <w:rsid w:val="008F3326"/>
    <w:rsid w:val="008F345F"/>
    <w:rsid w:val="00903D42"/>
    <w:rsid w:val="009274F9"/>
    <w:rsid w:val="00933B34"/>
    <w:rsid w:val="0093507E"/>
    <w:rsid w:val="00942DAD"/>
    <w:rsid w:val="00944365"/>
    <w:rsid w:val="009449A7"/>
    <w:rsid w:val="00947DF6"/>
    <w:rsid w:val="009500D8"/>
    <w:rsid w:val="009507F9"/>
    <w:rsid w:val="0095170E"/>
    <w:rsid w:val="0095414C"/>
    <w:rsid w:val="00961789"/>
    <w:rsid w:val="0096265E"/>
    <w:rsid w:val="009703E8"/>
    <w:rsid w:val="00970854"/>
    <w:rsid w:val="00975E59"/>
    <w:rsid w:val="009821EC"/>
    <w:rsid w:val="00991BEB"/>
    <w:rsid w:val="00992EA1"/>
    <w:rsid w:val="00997541"/>
    <w:rsid w:val="009A1318"/>
    <w:rsid w:val="009A1E20"/>
    <w:rsid w:val="009B0280"/>
    <w:rsid w:val="009B3420"/>
    <w:rsid w:val="009D2D21"/>
    <w:rsid w:val="009D478B"/>
    <w:rsid w:val="009E2733"/>
    <w:rsid w:val="009E2ACD"/>
    <w:rsid w:val="009E62B0"/>
    <w:rsid w:val="009E7B12"/>
    <w:rsid w:val="009F133C"/>
    <w:rsid w:val="009F2681"/>
    <w:rsid w:val="00A05993"/>
    <w:rsid w:val="00A07EFE"/>
    <w:rsid w:val="00A112E1"/>
    <w:rsid w:val="00A13C9F"/>
    <w:rsid w:val="00A2117F"/>
    <w:rsid w:val="00A2212E"/>
    <w:rsid w:val="00A22CF2"/>
    <w:rsid w:val="00A233A9"/>
    <w:rsid w:val="00A23F64"/>
    <w:rsid w:val="00A2756D"/>
    <w:rsid w:val="00A40DC8"/>
    <w:rsid w:val="00A51A30"/>
    <w:rsid w:val="00A56533"/>
    <w:rsid w:val="00A60219"/>
    <w:rsid w:val="00A654AE"/>
    <w:rsid w:val="00A65E90"/>
    <w:rsid w:val="00A66563"/>
    <w:rsid w:val="00A760AC"/>
    <w:rsid w:val="00A82633"/>
    <w:rsid w:val="00A855A5"/>
    <w:rsid w:val="00A9485B"/>
    <w:rsid w:val="00A97431"/>
    <w:rsid w:val="00AA2880"/>
    <w:rsid w:val="00AA30C2"/>
    <w:rsid w:val="00AB4EA7"/>
    <w:rsid w:val="00AB6526"/>
    <w:rsid w:val="00AB6938"/>
    <w:rsid w:val="00AC30DE"/>
    <w:rsid w:val="00AC66AB"/>
    <w:rsid w:val="00AC75BE"/>
    <w:rsid w:val="00AD2902"/>
    <w:rsid w:val="00AD3435"/>
    <w:rsid w:val="00AD4EE8"/>
    <w:rsid w:val="00AD676B"/>
    <w:rsid w:val="00AE1CBC"/>
    <w:rsid w:val="00AF01C2"/>
    <w:rsid w:val="00AF6F23"/>
    <w:rsid w:val="00AF72D7"/>
    <w:rsid w:val="00B01943"/>
    <w:rsid w:val="00B01E68"/>
    <w:rsid w:val="00B020FF"/>
    <w:rsid w:val="00B023C2"/>
    <w:rsid w:val="00B070B0"/>
    <w:rsid w:val="00B07669"/>
    <w:rsid w:val="00B10C62"/>
    <w:rsid w:val="00B13BE0"/>
    <w:rsid w:val="00B153BB"/>
    <w:rsid w:val="00B20EA5"/>
    <w:rsid w:val="00B22A9D"/>
    <w:rsid w:val="00B244F3"/>
    <w:rsid w:val="00B32504"/>
    <w:rsid w:val="00B34F43"/>
    <w:rsid w:val="00B4564F"/>
    <w:rsid w:val="00B4681B"/>
    <w:rsid w:val="00B476C2"/>
    <w:rsid w:val="00B52304"/>
    <w:rsid w:val="00B6733B"/>
    <w:rsid w:val="00B71EF3"/>
    <w:rsid w:val="00B72579"/>
    <w:rsid w:val="00B72BFA"/>
    <w:rsid w:val="00B74D2C"/>
    <w:rsid w:val="00B81170"/>
    <w:rsid w:val="00B849F3"/>
    <w:rsid w:val="00B84AAE"/>
    <w:rsid w:val="00BA158D"/>
    <w:rsid w:val="00BA36ED"/>
    <w:rsid w:val="00BA66BA"/>
    <w:rsid w:val="00BA6C6A"/>
    <w:rsid w:val="00BB2555"/>
    <w:rsid w:val="00BB7EF2"/>
    <w:rsid w:val="00BE1035"/>
    <w:rsid w:val="00BE1E9B"/>
    <w:rsid w:val="00BE2AAB"/>
    <w:rsid w:val="00BE6958"/>
    <w:rsid w:val="00BF034E"/>
    <w:rsid w:val="00BF0FAB"/>
    <w:rsid w:val="00BF3690"/>
    <w:rsid w:val="00BF379F"/>
    <w:rsid w:val="00BF5F99"/>
    <w:rsid w:val="00BF6EC0"/>
    <w:rsid w:val="00C008B5"/>
    <w:rsid w:val="00C02D78"/>
    <w:rsid w:val="00C12932"/>
    <w:rsid w:val="00C1539A"/>
    <w:rsid w:val="00C16633"/>
    <w:rsid w:val="00C27865"/>
    <w:rsid w:val="00C346BC"/>
    <w:rsid w:val="00C3604C"/>
    <w:rsid w:val="00C36E0C"/>
    <w:rsid w:val="00C3779C"/>
    <w:rsid w:val="00C40F9E"/>
    <w:rsid w:val="00C4287D"/>
    <w:rsid w:val="00C43BD2"/>
    <w:rsid w:val="00C43CD9"/>
    <w:rsid w:val="00C44876"/>
    <w:rsid w:val="00C45056"/>
    <w:rsid w:val="00C52F92"/>
    <w:rsid w:val="00C53D63"/>
    <w:rsid w:val="00C54052"/>
    <w:rsid w:val="00C56F78"/>
    <w:rsid w:val="00C63BED"/>
    <w:rsid w:val="00C6403F"/>
    <w:rsid w:val="00C64DF2"/>
    <w:rsid w:val="00C8260A"/>
    <w:rsid w:val="00C8276A"/>
    <w:rsid w:val="00C8395F"/>
    <w:rsid w:val="00C94318"/>
    <w:rsid w:val="00CA3D9E"/>
    <w:rsid w:val="00CA608D"/>
    <w:rsid w:val="00CA74C5"/>
    <w:rsid w:val="00CB46C0"/>
    <w:rsid w:val="00CB796C"/>
    <w:rsid w:val="00CD725A"/>
    <w:rsid w:val="00CE19FD"/>
    <w:rsid w:val="00CE205F"/>
    <w:rsid w:val="00CE666E"/>
    <w:rsid w:val="00CE6C10"/>
    <w:rsid w:val="00CF512C"/>
    <w:rsid w:val="00CF63ED"/>
    <w:rsid w:val="00D00968"/>
    <w:rsid w:val="00D0588D"/>
    <w:rsid w:val="00D15AE9"/>
    <w:rsid w:val="00D16A8A"/>
    <w:rsid w:val="00D20A8D"/>
    <w:rsid w:val="00D21528"/>
    <w:rsid w:val="00D23C17"/>
    <w:rsid w:val="00D31453"/>
    <w:rsid w:val="00D344D3"/>
    <w:rsid w:val="00D34598"/>
    <w:rsid w:val="00D41120"/>
    <w:rsid w:val="00D45592"/>
    <w:rsid w:val="00D4659E"/>
    <w:rsid w:val="00D50D2A"/>
    <w:rsid w:val="00D51801"/>
    <w:rsid w:val="00D5195D"/>
    <w:rsid w:val="00D51EEF"/>
    <w:rsid w:val="00D558E2"/>
    <w:rsid w:val="00D609D2"/>
    <w:rsid w:val="00D61D4A"/>
    <w:rsid w:val="00D6442A"/>
    <w:rsid w:val="00D64B67"/>
    <w:rsid w:val="00D6598A"/>
    <w:rsid w:val="00D70411"/>
    <w:rsid w:val="00D76181"/>
    <w:rsid w:val="00D77087"/>
    <w:rsid w:val="00D779ED"/>
    <w:rsid w:val="00D81761"/>
    <w:rsid w:val="00D84DE7"/>
    <w:rsid w:val="00D91E0B"/>
    <w:rsid w:val="00D9771B"/>
    <w:rsid w:val="00DA2474"/>
    <w:rsid w:val="00DA3CD8"/>
    <w:rsid w:val="00DA5C22"/>
    <w:rsid w:val="00DC28A9"/>
    <w:rsid w:val="00DC4079"/>
    <w:rsid w:val="00DC7FBE"/>
    <w:rsid w:val="00DD435A"/>
    <w:rsid w:val="00DE0044"/>
    <w:rsid w:val="00DE177C"/>
    <w:rsid w:val="00DE3984"/>
    <w:rsid w:val="00DE5ED3"/>
    <w:rsid w:val="00DE6D57"/>
    <w:rsid w:val="00DE7667"/>
    <w:rsid w:val="00DE7B76"/>
    <w:rsid w:val="00DF4504"/>
    <w:rsid w:val="00E048CF"/>
    <w:rsid w:val="00E1090D"/>
    <w:rsid w:val="00E147A5"/>
    <w:rsid w:val="00E17012"/>
    <w:rsid w:val="00E17F45"/>
    <w:rsid w:val="00E2543F"/>
    <w:rsid w:val="00E3169F"/>
    <w:rsid w:val="00E32527"/>
    <w:rsid w:val="00E337C4"/>
    <w:rsid w:val="00E4235E"/>
    <w:rsid w:val="00E5670F"/>
    <w:rsid w:val="00E571E2"/>
    <w:rsid w:val="00E636BD"/>
    <w:rsid w:val="00E67B58"/>
    <w:rsid w:val="00E81CAD"/>
    <w:rsid w:val="00E8392B"/>
    <w:rsid w:val="00E87274"/>
    <w:rsid w:val="00E8750D"/>
    <w:rsid w:val="00E87BAA"/>
    <w:rsid w:val="00E9089C"/>
    <w:rsid w:val="00E947D0"/>
    <w:rsid w:val="00E94CA5"/>
    <w:rsid w:val="00EA605C"/>
    <w:rsid w:val="00EB4D09"/>
    <w:rsid w:val="00EB7F59"/>
    <w:rsid w:val="00EC0CD4"/>
    <w:rsid w:val="00EC4FA2"/>
    <w:rsid w:val="00EC5F29"/>
    <w:rsid w:val="00EC6A00"/>
    <w:rsid w:val="00ED04E9"/>
    <w:rsid w:val="00ED161E"/>
    <w:rsid w:val="00ED1AA2"/>
    <w:rsid w:val="00ED2DF0"/>
    <w:rsid w:val="00ED3414"/>
    <w:rsid w:val="00ED3FF1"/>
    <w:rsid w:val="00ED7180"/>
    <w:rsid w:val="00EE1969"/>
    <w:rsid w:val="00EE26BB"/>
    <w:rsid w:val="00EE59EC"/>
    <w:rsid w:val="00EE5B17"/>
    <w:rsid w:val="00EE784B"/>
    <w:rsid w:val="00EF6C7D"/>
    <w:rsid w:val="00EF7024"/>
    <w:rsid w:val="00EF7335"/>
    <w:rsid w:val="00F02E46"/>
    <w:rsid w:val="00F1127B"/>
    <w:rsid w:val="00F1260B"/>
    <w:rsid w:val="00F148B5"/>
    <w:rsid w:val="00F203AD"/>
    <w:rsid w:val="00F21A74"/>
    <w:rsid w:val="00F21D6B"/>
    <w:rsid w:val="00F3560E"/>
    <w:rsid w:val="00F53C35"/>
    <w:rsid w:val="00F57BBA"/>
    <w:rsid w:val="00F645D5"/>
    <w:rsid w:val="00F71251"/>
    <w:rsid w:val="00F71FE1"/>
    <w:rsid w:val="00F7383E"/>
    <w:rsid w:val="00F8421E"/>
    <w:rsid w:val="00F84DAC"/>
    <w:rsid w:val="00F85698"/>
    <w:rsid w:val="00F969C6"/>
    <w:rsid w:val="00FA0601"/>
    <w:rsid w:val="00FA3CCF"/>
    <w:rsid w:val="00FA6508"/>
    <w:rsid w:val="00FA6B46"/>
    <w:rsid w:val="00FB1FB1"/>
    <w:rsid w:val="00FC0387"/>
    <w:rsid w:val="00FC13FA"/>
    <w:rsid w:val="00FD7121"/>
    <w:rsid w:val="00FE38B6"/>
    <w:rsid w:val="00FF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width-relative:margin;mso-height-relative:margin;v-text-anchor:middle" fillcolor="white" stroke="f">
      <v:fill color="white"/>
      <v:stroke on="f"/>
      <v:textbox inset="0,0,0,0"/>
    </o:shapedefaults>
    <o:shapelayout v:ext="edit">
      <o:idmap v:ext="edit" data="1"/>
    </o:shapelayout>
  </w:shapeDefaults>
  <w:decimalSymbol w:val="."/>
  <w:listSeparator w:val=","/>
  <w14:docId w14:val="4F834E9B"/>
  <w15:docId w15:val="{4E7CD4AC-8236-471C-8040-387187CC4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22D96"/>
  </w:style>
  <w:style w:type="paragraph" w:styleId="1">
    <w:name w:val="heading 1"/>
    <w:basedOn w:val="a0"/>
    <w:next w:val="a0"/>
    <w:link w:val="1Char"/>
    <w:uiPriority w:val="9"/>
    <w:qFormat/>
    <w:rsid w:val="00422D96"/>
    <w:pPr>
      <w:keepNext/>
      <w:keepLines/>
      <w:numPr>
        <w:numId w:val="45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422D96"/>
    <w:pPr>
      <w:keepNext/>
      <w:keepLines/>
      <w:numPr>
        <w:ilvl w:val="1"/>
        <w:numId w:val="45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3">
    <w:name w:val="heading 3"/>
    <w:basedOn w:val="a0"/>
    <w:next w:val="a0"/>
    <w:link w:val="3Char"/>
    <w:uiPriority w:val="9"/>
    <w:unhideWhenUsed/>
    <w:qFormat/>
    <w:rsid w:val="00422D96"/>
    <w:pPr>
      <w:keepNext/>
      <w:keepLines/>
      <w:numPr>
        <w:ilvl w:val="2"/>
        <w:numId w:val="45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422D96"/>
    <w:pPr>
      <w:keepNext/>
      <w:keepLines/>
      <w:numPr>
        <w:ilvl w:val="3"/>
        <w:numId w:val="45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422D96"/>
    <w:pPr>
      <w:keepNext/>
      <w:keepLines/>
      <w:numPr>
        <w:ilvl w:val="4"/>
        <w:numId w:val="45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6">
    <w:name w:val="heading 6"/>
    <w:basedOn w:val="a0"/>
    <w:next w:val="a0"/>
    <w:link w:val="6Char"/>
    <w:uiPriority w:val="9"/>
    <w:unhideWhenUsed/>
    <w:qFormat/>
    <w:rsid w:val="00422D96"/>
    <w:pPr>
      <w:keepNext/>
      <w:keepLines/>
      <w:numPr>
        <w:ilvl w:val="5"/>
        <w:numId w:val="45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7">
    <w:name w:val="heading 7"/>
    <w:basedOn w:val="a0"/>
    <w:next w:val="a0"/>
    <w:link w:val="7Char"/>
    <w:uiPriority w:val="9"/>
    <w:unhideWhenUsed/>
    <w:qFormat/>
    <w:rsid w:val="00422D96"/>
    <w:pPr>
      <w:keepNext/>
      <w:keepLines/>
      <w:numPr>
        <w:ilvl w:val="6"/>
        <w:numId w:val="45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Char"/>
    <w:uiPriority w:val="9"/>
    <w:unhideWhenUsed/>
    <w:qFormat/>
    <w:rsid w:val="00422D96"/>
    <w:pPr>
      <w:keepNext/>
      <w:keepLines/>
      <w:numPr>
        <w:ilvl w:val="7"/>
        <w:numId w:val="45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0"/>
    <w:next w:val="a0"/>
    <w:link w:val="9Char"/>
    <w:uiPriority w:val="9"/>
    <w:unhideWhenUsed/>
    <w:qFormat/>
    <w:rsid w:val="00422D96"/>
    <w:pPr>
      <w:keepNext/>
      <w:keepLines/>
      <w:numPr>
        <w:ilvl w:val="8"/>
        <w:numId w:val="45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文档主标题"/>
    <w:rsid w:val="00EA605C"/>
    <w:pPr>
      <w:jc w:val="center"/>
    </w:pPr>
    <w:rPr>
      <w:rFonts w:cs="宋体"/>
      <w:b/>
      <w:kern w:val="2"/>
      <w:sz w:val="84"/>
    </w:rPr>
  </w:style>
  <w:style w:type="numbering" w:customStyle="1" w:styleId="a">
    <w:name w:val="正文(带有编号)"/>
    <w:basedOn w:val="a3"/>
    <w:rsid w:val="00EA605C"/>
    <w:pPr>
      <w:numPr>
        <w:numId w:val="13"/>
      </w:numPr>
    </w:pPr>
  </w:style>
  <w:style w:type="paragraph" w:customStyle="1" w:styleId="a5">
    <w:name w:val="居中的副标题"/>
    <w:autoRedefine/>
    <w:rsid w:val="00EA605C"/>
    <w:pPr>
      <w:jc w:val="center"/>
    </w:pPr>
    <w:rPr>
      <w:rFonts w:cs="宋体"/>
      <w:b/>
      <w:kern w:val="2"/>
      <w:sz w:val="30"/>
    </w:rPr>
  </w:style>
  <w:style w:type="paragraph" w:styleId="a6">
    <w:name w:val="footer"/>
    <w:aliases w:val="页眉页脚"/>
    <w:autoRedefine/>
    <w:rsid w:val="00DC28A9"/>
    <w:pPr>
      <w:snapToGrid w:val="0"/>
    </w:pPr>
    <w:rPr>
      <w:kern w:val="2"/>
      <w:sz w:val="18"/>
      <w:szCs w:val="18"/>
    </w:rPr>
  </w:style>
  <w:style w:type="paragraph" w:customStyle="1" w:styleId="a7">
    <w:name w:val="表格正文"/>
    <w:autoRedefine/>
    <w:rsid w:val="00EA605C"/>
    <w:pPr>
      <w:snapToGrid w:val="0"/>
    </w:pPr>
    <w:rPr>
      <w:kern w:val="2"/>
      <w:sz w:val="21"/>
      <w:szCs w:val="24"/>
    </w:rPr>
  </w:style>
  <w:style w:type="paragraph" w:styleId="10">
    <w:name w:val="toc 1"/>
    <w:basedOn w:val="a0"/>
    <w:next w:val="a0"/>
    <w:autoRedefine/>
    <w:uiPriority w:val="39"/>
    <w:rsid w:val="002C2CF3"/>
    <w:pPr>
      <w:tabs>
        <w:tab w:val="left" w:pos="1590"/>
        <w:tab w:val="right" w:leader="dot" w:pos="8296"/>
      </w:tabs>
    </w:pPr>
  </w:style>
  <w:style w:type="paragraph" w:styleId="20">
    <w:name w:val="toc 2"/>
    <w:basedOn w:val="a0"/>
    <w:next w:val="a0"/>
    <w:autoRedefine/>
    <w:uiPriority w:val="39"/>
    <w:rsid w:val="00EA605C"/>
    <w:pPr>
      <w:ind w:leftChars="200" w:left="420"/>
    </w:pPr>
  </w:style>
  <w:style w:type="character" w:styleId="a8">
    <w:name w:val="Hyperlink"/>
    <w:uiPriority w:val="99"/>
    <w:rsid w:val="00EA605C"/>
    <w:rPr>
      <w:color w:val="0000FF"/>
      <w:u w:val="single"/>
    </w:rPr>
  </w:style>
  <w:style w:type="paragraph" w:customStyle="1" w:styleId="CharCharChar">
    <w:name w:val="Char Char Char"/>
    <w:basedOn w:val="a0"/>
    <w:rsid w:val="00886A58"/>
    <w:pPr>
      <w:spacing w:line="240" w:lineRule="auto"/>
    </w:pPr>
    <w:rPr>
      <w:rFonts w:ascii="Tahoma" w:hAnsi="Tahoma"/>
      <w:szCs w:val="20"/>
    </w:rPr>
  </w:style>
  <w:style w:type="paragraph" w:styleId="a9">
    <w:name w:val="header"/>
    <w:basedOn w:val="a0"/>
    <w:rsid w:val="00C63B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table of authorities"/>
    <w:basedOn w:val="a0"/>
    <w:next w:val="a0"/>
    <w:semiHidden/>
    <w:rsid w:val="00EA605C"/>
    <w:pPr>
      <w:ind w:leftChars="200" w:left="420"/>
    </w:pPr>
  </w:style>
  <w:style w:type="paragraph" w:styleId="30">
    <w:name w:val="toc 3"/>
    <w:basedOn w:val="a0"/>
    <w:next w:val="a0"/>
    <w:autoRedefine/>
    <w:semiHidden/>
    <w:rsid w:val="00DA2474"/>
    <w:pPr>
      <w:ind w:leftChars="400" w:left="840"/>
    </w:pPr>
  </w:style>
  <w:style w:type="paragraph" w:styleId="ab">
    <w:name w:val="Document Map"/>
    <w:basedOn w:val="a0"/>
    <w:semiHidden/>
    <w:rsid w:val="006D128A"/>
    <w:pPr>
      <w:shd w:val="clear" w:color="auto" w:fill="000080"/>
    </w:pPr>
  </w:style>
  <w:style w:type="paragraph" w:styleId="ac">
    <w:name w:val="Balloon Text"/>
    <w:basedOn w:val="a0"/>
    <w:semiHidden/>
    <w:rsid w:val="004A677B"/>
    <w:rPr>
      <w:sz w:val="18"/>
      <w:szCs w:val="18"/>
    </w:rPr>
  </w:style>
  <w:style w:type="character" w:styleId="ad">
    <w:name w:val="annotation reference"/>
    <w:rsid w:val="00662BF8"/>
    <w:rPr>
      <w:sz w:val="21"/>
      <w:szCs w:val="21"/>
    </w:rPr>
  </w:style>
  <w:style w:type="paragraph" w:styleId="ae">
    <w:name w:val="annotation text"/>
    <w:basedOn w:val="a0"/>
    <w:link w:val="Char"/>
    <w:rsid w:val="00662BF8"/>
  </w:style>
  <w:style w:type="character" w:customStyle="1" w:styleId="Char">
    <w:name w:val="批注文字 Char"/>
    <w:link w:val="ae"/>
    <w:rsid w:val="00662BF8"/>
    <w:rPr>
      <w:kern w:val="2"/>
      <w:sz w:val="24"/>
      <w:szCs w:val="24"/>
    </w:rPr>
  </w:style>
  <w:style w:type="paragraph" w:styleId="af">
    <w:name w:val="annotation subject"/>
    <w:basedOn w:val="ae"/>
    <w:next w:val="ae"/>
    <w:link w:val="Char0"/>
    <w:rsid w:val="00662BF8"/>
    <w:rPr>
      <w:b/>
      <w:bCs/>
    </w:rPr>
  </w:style>
  <w:style w:type="character" w:customStyle="1" w:styleId="Char0">
    <w:name w:val="批注主题 Char"/>
    <w:link w:val="af"/>
    <w:rsid w:val="00662BF8"/>
    <w:rPr>
      <w:b/>
      <w:bCs/>
      <w:kern w:val="2"/>
      <w:sz w:val="24"/>
      <w:szCs w:val="24"/>
    </w:rPr>
  </w:style>
  <w:style w:type="character" w:customStyle="1" w:styleId="af0">
    <w:name w:val="已访问的超链接"/>
    <w:rsid w:val="0004592D"/>
    <w:rPr>
      <w:color w:val="800080"/>
      <w:u w:val="single"/>
    </w:rPr>
  </w:style>
  <w:style w:type="paragraph" w:styleId="af1">
    <w:name w:val="List Paragraph"/>
    <w:basedOn w:val="a0"/>
    <w:uiPriority w:val="34"/>
    <w:qFormat/>
    <w:rsid w:val="00D34598"/>
    <w:pPr>
      <w:ind w:firstLineChars="200" w:firstLine="420"/>
    </w:pPr>
  </w:style>
  <w:style w:type="table" w:styleId="af2">
    <w:name w:val="Table Grid"/>
    <w:basedOn w:val="a2"/>
    <w:rsid w:val="003763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sid w:val="00422D96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2Char">
    <w:name w:val="标题 2 Char"/>
    <w:basedOn w:val="a1"/>
    <w:link w:val="2"/>
    <w:uiPriority w:val="9"/>
    <w:rsid w:val="00422D96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3Char">
    <w:name w:val="标题 3 Char"/>
    <w:basedOn w:val="a1"/>
    <w:link w:val="3"/>
    <w:uiPriority w:val="9"/>
    <w:rsid w:val="00422D96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Char">
    <w:name w:val="标题 4 Char"/>
    <w:basedOn w:val="a1"/>
    <w:link w:val="4"/>
    <w:uiPriority w:val="9"/>
    <w:rsid w:val="00422D96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5Char">
    <w:name w:val="标题 5 Char"/>
    <w:basedOn w:val="a1"/>
    <w:link w:val="5"/>
    <w:uiPriority w:val="9"/>
    <w:rsid w:val="00422D96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6Char">
    <w:name w:val="标题 6 Char"/>
    <w:basedOn w:val="a1"/>
    <w:link w:val="6"/>
    <w:uiPriority w:val="9"/>
    <w:rsid w:val="00422D96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7Char">
    <w:name w:val="标题 7 Char"/>
    <w:basedOn w:val="a1"/>
    <w:link w:val="7"/>
    <w:uiPriority w:val="9"/>
    <w:rsid w:val="00422D9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1"/>
    <w:link w:val="8"/>
    <w:uiPriority w:val="9"/>
    <w:rsid w:val="00422D9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标题 9 Char"/>
    <w:basedOn w:val="a1"/>
    <w:link w:val="9"/>
    <w:uiPriority w:val="9"/>
    <w:rsid w:val="00422D9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3">
    <w:name w:val="caption"/>
    <w:basedOn w:val="a0"/>
    <w:next w:val="a0"/>
    <w:uiPriority w:val="35"/>
    <w:semiHidden/>
    <w:unhideWhenUsed/>
    <w:qFormat/>
    <w:rsid w:val="00422D9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4">
    <w:name w:val="Title"/>
    <w:basedOn w:val="a0"/>
    <w:next w:val="a0"/>
    <w:link w:val="Char1"/>
    <w:uiPriority w:val="10"/>
    <w:qFormat/>
    <w:rsid w:val="00422D96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Char1">
    <w:name w:val="标题 Char"/>
    <w:basedOn w:val="a1"/>
    <w:link w:val="af4"/>
    <w:uiPriority w:val="10"/>
    <w:rsid w:val="00422D96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af5">
    <w:name w:val="Subtitle"/>
    <w:basedOn w:val="a0"/>
    <w:next w:val="a0"/>
    <w:link w:val="Char2"/>
    <w:uiPriority w:val="11"/>
    <w:qFormat/>
    <w:rsid w:val="00422D96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Char2">
    <w:name w:val="副标题 Char"/>
    <w:basedOn w:val="a1"/>
    <w:link w:val="af5"/>
    <w:uiPriority w:val="11"/>
    <w:rsid w:val="00422D96"/>
    <w:rPr>
      <w:color w:val="5A5A5A" w:themeColor="text1" w:themeTint="A5"/>
      <w:spacing w:val="10"/>
    </w:rPr>
  </w:style>
  <w:style w:type="character" w:styleId="af6">
    <w:name w:val="Strong"/>
    <w:basedOn w:val="a1"/>
    <w:uiPriority w:val="22"/>
    <w:qFormat/>
    <w:rsid w:val="00422D96"/>
    <w:rPr>
      <w:b/>
      <w:bCs/>
      <w:color w:val="000000" w:themeColor="text1"/>
    </w:rPr>
  </w:style>
  <w:style w:type="character" w:styleId="af7">
    <w:name w:val="Emphasis"/>
    <w:basedOn w:val="a1"/>
    <w:uiPriority w:val="20"/>
    <w:qFormat/>
    <w:rsid w:val="00422D96"/>
    <w:rPr>
      <w:i/>
      <w:iCs/>
      <w:color w:val="auto"/>
    </w:rPr>
  </w:style>
  <w:style w:type="paragraph" w:styleId="af8">
    <w:name w:val="No Spacing"/>
    <w:uiPriority w:val="1"/>
    <w:qFormat/>
    <w:rsid w:val="00422D96"/>
    <w:pPr>
      <w:spacing w:after="0" w:line="240" w:lineRule="auto"/>
    </w:pPr>
  </w:style>
  <w:style w:type="paragraph" w:styleId="af9">
    <w:name w:val="Quote"/>
    <w:basedOn w:val="a0"/>
    <w:next w:val="a0"/>
    <w:link w:val="Char3"/>
    <w:uiPriority w:val="29"/>
    <w:qFormat/>
    <w:rsid w:val="00422D96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har3">
    <w:name w:val="引用 Char"/>
    <w:basedOn w:val="a1"/>
    <w:link w:val="af9"/>
    <w:uiPriority w:val="29"/>
    <w:rsid w:val="00422D96"/>
    <w:rPr>
      <w:i/>
      <w:iCs/>
      <w:color w:val="000000" w:themeColor="text1"/>
    </w:rPr>
  </w:style>
  <w:style w:type="paragraph" w:styleId="afa">
    <w:name w:val="Intense Quote"/>
    <w:basedOn w:val="a0"/>
    <w:next w:val="a0"/>
    <w:link w:val="Char4"/>
    <w:uiPriority w:val="30"/>
    <w:qFormat/>
    <w:rsid w:val="00422D96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har4">
    <w:name w:val="明显引用 Char"/>
    <w:basedOn w:val="a1"/>
    <w:link w:val="afa"/>
    <w:uiPriority w:val="30"/>
    <w:rsid w:val="00422D96"/>
    <w:rPr>
      <w:color w:val="000000" w:themeColor="text1"/>
      <w:shd w:val="clear" w:color="auto" w:fill="F2F2F2" w:themeFill="background1" w:themeFillShade="F2"/>
    </w:rPr>
  </w:style>
  <w:style w:type="character" w:styleId="afb">
    <w:name w:val="Subtle Emphasis"/>
    <w:basedOn w:val="a1"/>
    <w:uiPriority w:val="19"/>
    <w:qFormat/>
    <w:rsid w:val="00422D96"/>
    <w:rPr>
      <w:i/>
      <w:iCs/>
      <w:color w:val="404040" w:themeColor="text1" w:themeTint="BF"/>
    </w:rPr>
  </w:style>
  <w:style w:type="character" w:styleId="afc">
    <w:name w:val="Intense Emphasis"/>
    <w:basedOn w:val="a1"/>
    <w:uiPriority w:val="21"/>
    <w:qFormat/>
    <w:rsid w:val="00422D96"/>
    <w:rPr>
      <w:b/>
      <w:bCs/>
      <w:i/>
      <w:iCs/>
      <w:caps/>
    </w:rPr>
  </w:style>
  <w:style w:type="character" w:styleId="afd">
    <w:name w:val="Subtle Reference"/>
    <w:basedOn w:val="a1"/>
    <w:uiPriority w:val="31"/>
    <w:qFormat/>
    <w:rsid w:val="00422D96"/>
    <w:rPr>
      <w:smallCaps/>
      <w:color w:val="404040" w:themeColor="text1" w:themeTint="BF"/>
      <w:u w:val="single" w:color="7F7F7F" w:themeColor="text1" w:themeTint="80"/>
    </w:rPr>
  </w:style>
  <w:style w:type="character" w:styleId="afe">
    <w:name w:val="Intense Reference"/>
    <w:basedOn w:val="a1"/>
    <w:uiPriority w:val="32"/>
    <w:qFormat/>
    <w:rsid w:val="00422D96"/>
    <w:rPr>
      <w:b/>
      <w:bCs/>
      <w:smallCaps/>
      <w:u w:val="single"/>
    </w:rPr>
  </w:style>
  <w:style w:type="character" w:styleId="aff">
    <w:name w:val="Book Title"/>
    <w:basedOn w:val="a1"/>
    <w:uiPriority w:val="33"/>
    <w:qFormat/>
    <w:rsid w:val="00422D96"/>
    <w:rPr>
      <w:b w:val="0"/>
      <w:bCs w:val="0"/>
      <w:smallCaps/>
      <w:spacing w:val="5"/>
    </w:rPr>
  </w:style>
  <w:style w:type="paragraph" w:styleId="TOC">
    <w:name w:val="TOC Heading"/>
    <w:basedOn w:val="1"/>
    <w:next w:val="a0"/>
    <w:uiPriority w:val="39"/>
    <w:semiHidden/>
    <w:unhideWhenUsed/>
    <w:qFormat/>
    <w:rsid w:val="00422D96"/>
    <w:pPr>
      <w:outlineLvl w:val="9"/>
    </w:pPr>
  </w:style>
  <w:style w:type="character" w:customStyle="1" w:styleId="UnresolvedMention">
    <w:name w:val="Unresolved Mention"/>
    <w:basedOn w:val="a1"/>
    <w:uiPriority w:val="99"/>
    <w:semiHidden/>
    <w:unhideWhenUsed/>
    <w:rsid w:val="007914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59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7.jpeg"/><Relationship Id="rId26" Type="http://schemas.microsoft.com/office/2016/09/relationships/commentsIds" Target="commentsIds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hyperlink" Target="http://www.cffex.com.cn" TargetMode="External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www.cffex.com.cn" TargetMode="External"/><Relationship Id="rId22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xt\&#26700;&#38754;\CFFEX&#25216;&#26415;&#31867;&#25991;&#26723;&#27169;&#29256;&#65288;&#23545;&#22806;&#65289;v1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B9B3D-EF4D-45EA-9CAC-93B265D2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CFFEX技术类文档模版（对外）v1.dot</Template>
  <TotalTime>2907</TotalTime>
  <Pages>1</Pages>
  <Words>1704</Words>
  <Characters>9719</Characters>
  <Application>Microsoft Office Word</Application>
  <DocSecurity>0</DocSecurity>
  <Lines>80</Lines>
  <Paragraphs>22</Paragraphs>
  <ScaleCrop>false</ScaleCrop>
  <Company>中国金融期货交易所</Company>
  <LinksUpToDate>false</LinksUpToDate>
  <CharactersWithSpaces>11401</CharactersWithSpaces>
  <SharedDoc>false</SharedDoc>
  <HLinks>
    <vt:vector size="96" baseType="variant">
      <vt:variant>
        <vt:i4>1310802</vt:i4>
      </vt:variant>
      <vt:variant>
        <vt:i4>87</vt:i4>
      </vt:variant>
      <vt:variant>
        <vt:i4>0</vt:i4>
      </vt:variant>
      <vt:variant>
        <vt:i4>5</vt:i4>
      </vt:variant>
      <vt:variant>
        <vt:lpwstr>http://www.cffex.com.cn/</vt:lpwstr>
      </vt:variant>
      <vt:variant>
        <vt:lpwstr/>
      </vt:variant>
      <vt:variant>
        <vt:i4>2031695</vt:i4>
      </vt:variant>
      <vt:variant>
        <vt:i4>81</vt:i4>
      </vt:variant>
      <vt:variant>
        <vt:i4>0</vt:i4>
      </vt:variant>
      <vt:variant>
        <vt:i4>5</vt:i4>
      </vt:variant>
      <vt:variant>
        <vt:lpwstr>mailto:tech_support@cffex.com.cn</vt:lpwstr>
      </vt:variant>
      <vt:variant>
        <vt:lpwstr/>
      </vt:variant>
      <vt:variant>
        <vt:i4>-769457295</vt:i4>
      </vt:variant>
      <vt:variant>
        <vt:i4>78</vt:i4>
      </vt:variant>
      <vt:variant>
        <vt:i4>0</vt:i4>
      </vt:variant>
      <vt:variant>
        <vt:i4>5</vt:i4>
      </vt:variant>
      <vt:variant>
        <vt:lpwstr>mailto:将相关测试报告发送到邮箱(tech_support@cffex.com.cn)。</vt:lpwstr>
      </vt:variant>
      <vt:variant>
        <vt:lpwstr/>
      </vt:variant>
      <vt:variant>
        <vt:i4>1310802</vt:i4>
      </vt:variant>
      <vt:variant>
        <vt:i4>75</vt:i4>
      </vt:variant>
      <vt:variant>
        <vt:i4>0</vt:i4>
      </vt:variant>
      <vt:variant>
        <vt:i4>5</vt:i4>
      </vt:variant>
      <vt:variant>
        <vt:lpwstr>http://www.cffex.com.cn/</vt:lpwstr>
      </vt:variant>
      <vt:variant>
        <vt:lpwstr/>
      </vt:variant>
      <vt:variant>
        <vt:i4>1310802</vt:i4>
      </vt:variant>
      <vt:variant>
        <vt:i4>69</vt:i4>
      </vt:variant>
      <vt:variant>
        <vt:i4>0</vt:i4>
      </vt:variant>
      <vt:variant>
        <vt:i4>5</vt:i4>
      </vt:variant>
      <vt:variant>
        <vt:lpwstr>http://www.cffex.com.cn/</vt:lpwstr>
      </vt:variant>
      <vt:variant>
        <vt:lpwstr/>
      </vt:variant>
      <vt:variant>
        <vt:i4>2031695</vt:i4>
      </vt:variant>
      <vt:variant>
        <vt:i4>60</vt:i4>
      </vt:variant>
      <vt:variant>
        <vt:i4>0</vt:i4>
      </vt:variant>
      <vt:variant>
        <vt:i4>5</vt:i4>
      </vt:variant>
      <vt:variant>
        <vt:lpwstr>mailto:tech_support@cffex.com.cn</vt:lpwstr>
      </vt:variant>
      <vt:variant>
        <vt:lpwstr/>
      </vt:variant>
      <vt:variant>
        <vt:i4>-769457295</vt:i4>
      </vt:variant>
      <vt:variant>
        <vt:i4>57</vt:i4>
      </vt:variant>
      <vt:variant>
        <vt:i4>0</vt:i4>
      </vt:variant>
      <vt:variant>
        <vt:i4>5</vt:i4>
      </vt:variant>
      <vt:variant>
        <vt:lpwstr>mailto:将相关测试报告发送到邮箱(tech_support@cffex.com.cn)。</vt:lpwstr>
      </vt:variant>
      <vt:variant>
        <vt:lpwstr/>
      </vt:variant>
      <vt:variant>
        <vt:i4>1310802</vt:i4>
      </vt:variant>
      <vt:variant>
        <vt:i4>54</vt:i4>
      </vt:variant>
      <vt:variant>
        <vt:i4>0</vt:i4>
      </vt:variant>
      <vt:variant>
        <vt:i4>5</vt:i4>
      </vt:variant>
      <vt:variant>
        <vt:lpwstr>http://www.cffex.com.cn/</vt:lpwstr>
      </vt:variant>
      <vt:variant>
        <vt:lpwstr/>
      </vt:variant>
      <vt:variant>
        <vt:i4>1114165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_Toc287857512</vt:lpwstr>
      </vt:variant>
      <vt:variant>
        <vt:i4>1114165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_Toc287857511</vt:lpwstr>
      </vt:variant>
      <vt:variant>
        <vt:i4>1114165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_Toc287857510</vt:lpwstr>
      </vt:variant>
      <vt:variant>
        <vt:i4>1048629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_Toc287857509</vt:lpwstr>
      </vt:variant>
      <vt:variant>
        <vt:i4>1048629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_Toc287857508</vt:lpwstr>
      </vt:variant>
      <vt:variant>
        <vt:i4>1048629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_Toc287857507</vt:lpwstr>
      </vt:variant>
      <vt:variant>
        <vt:i4>1048629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_Toc287857506</vt:lpwstr>
      </vt:variant>
      <vt:variant>
        <vt:i4>1048629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_Toc287857505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中金所_会员链路测试说明书</dc:title>
  <dc:subject/>
  <dc:creator>黄伟</dc:creator>
  <cp:keywords/>
  <dc:description/>
  <cp:lastModifiedBy>FEI</cp:lastModifiedBy>
  <cp:revision>146</cp:revision>
  <cp:lastPrinted>2019-04-20T02:05:00Z</cp:lastPrinted>
  <dcterms:created xsi:type="dcterms:W3CDTF">2019-04-20T01:59:00Z</dcterms:created>
  <dcterms:modified xsi:type="dcterms:W3CDTF">2019-06-06T07:52:00Z</dcterms:modified>
</cp:coreProperties>
</file>